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8BB" w:rsidRDefault="007213CE" w:rsidP="00DB78BB">
      <w:pPr>
        <w:rPr>
          <w:b/>
          <w:sz w:val="28"/>
          <w:szCs w:val="28"/>
        </w:rPr>
      </w:pPr>
      <w:r>
        <w:rPr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-111760</wp:posOffset>
            </wp:positionV>
            <wp:extent cx="1467485" cy="797560"/>
            <wp:effectExtent l="19050" t="0" r="0" b="0"/>
            <wp:wrapNone/>
            <wp:docPr id="111" name="Image 1" descr="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R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2DA6" w:rsidRPr="00FD2DA6">
        <w:rPr>
          <w:rFonts w:ascii="Garamond" w:hAnsi="Garamond" w:cs="Courier New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7" type="#_x0000_t202" style="position:absolute;margin-left:-27.9pt;margin-top:-12.55pt;width:297.85pt;height:151.5pt;z-index:251700224;mso-position-horizontal-relative:text;mso-position-vertical-relative:text" stroked="f">
            <v:textbox style="mso-next-textbox:#_x0000_s1197">
              <w:txbxContent>
                <w:p w:rsidR="00DB78BB" w:rsidRPr="006B26C7" w:rsidRDefault="0005796F" w:rsidP="00DB78BB">
                  <w:pPr>
                    <w:rPr>
                      <w:rFonts w:ascii="Garamond" w:hAnsi="Garamond" w:cs="Arial"/>
                      <w:sz w:val="23"/>
                      <w:szCs w:val="23"/>
                    </w:rPr>
                  </w:pPr>
                  <w:r>
                    <w:rPr>
                      <w:rFonts w:ascii="Garamond" w:hAnsi="Garamond" w:cs="Arial"/>
                      <w:sz w:val="23"/>
                      <w:szCs w:val="23"/>
                    </w:rPr>
                    <w:t xml:space="preserve">MINISTERE DU COMMERCE, </w:t>
                  </w:r>
                  <w:r w:rsidR="00DB78BB" w:rsidRPr="006B26C7">
                    <w:rPr>
                      <w:rFonts w:ascii="Garamond" w:hAnsi="Garamond" w:cs="Arial"/>
                      <w:sz w:val="23"/>
                      <w:szCs w:val="23"/>
                    </w:rPr>
                    <w:t>DES PETITES ET MOYENNES ENTREPRISES, DE L’ARTISANAT</w:t>
                  </w:r>
                  <w:r>
                    <w:rPr>
                      <w:rFonts w:ascii="Garamond" w:hAnsi="Garamond" w:cs="Arial"/>
                      <w:sz w:val="23"/>
                      <w:szCs w:val="23"/>
                    </w:rPr>
                    <w:t xml:space="preserve">, </w:t>
                  </w:r>
                  <w:r w:rsidR="00315D4F">
                    <w:rPr>
                      <w:rFonts w:ascii="Garamond" w:hAnsi="Garamond" w:cs="Arial"/>
                      <w:sz w:val="23"/>
                      <w:szCs w:val="23"/>
                    </w:rPr>
                    <w:t xml:space="preserve">DU TOURISME ET </w:t>
                  </w:r>
                  <w:r w:rsidR="00DB78BB" w:rsidRPr="006B26C7">
                    <w:rPr>
                      <w:rFonts w:ascii="Garamond" w:hAnsi="Garamond" w:cs="Arial"/>
                      <w:sz w:val="23"/>
                      <w:szCs w:val="23"/>
                    </w:rPr>
                    <w:t>DU DEVELOPPEMENT DES SERVICES</w:t>
                  </w:r>
                </w:p>
                <w:p w:rsidR="00DB78BB" w:rsidRPr="006B26C7" w:rsidRDefault="00DB78BB" w:rsidP="00DB78BB">
                  <w:pPr>
                    <w:rPr>
                      <w:rFonts w:ascii="Garamond" w:hAnsi="Garamond" w:cs="Arial"/>
                      <w:sz w:val="23"/>
                      <w:szCs w:val="23"/>
                    </w:rPr>
                  </w:pPr>
                  <w:r w:rsidRPr="006B26C7">
                    <w:rPr>
                      <w:rFonts w:ascii="Garamond" w:hAnsi="Garamond" w:cs="Arial"/>
                      <w:sz w:val="23"/>
                      <w:szCs w:val="23"/>
                    </w:rPr>
                    <w:t xml:space="preserve">     --------------------</w:t>
                  </w:r>
                </w:p>
                <w:p w:rsidR="00DB78BB" w:rsidRPr="006B26C7" w:rsidRDefault="00DB78BB" w:rsidP="00DB78BB">
                  <w:pPr>
                    <w:outlineLvl w:val="0"/>
                    <w:rPr>
                      <w:rFonts w:ascii="Garamond" w:hAnsi="Garamond"/>
                      <w:sz w:val="23"/>
                      <w:szCs w:val="23"/>
                    </w:rPr>
                  </w:pPr>
                  <w:r w:rsidRPr="006B26C7">
                    <w:rPr>
                      <w:rFonts w:ascii="Garamond" w:hAnsi="Garamond"/>
                      <w:sz w:val="23"/>
                      <w:szCs w:val="23"/>
                    </w:rPr>
                    <w:t>SECRETARIAT GENERAL</w:t>
                  </w:r>
                </w:p>
                <w:p w:rsidR="00DB78BB" w:rsidRPr="006B26C7" w:rsidRDefault="00DB78BB" w:rsidP="00DB78BB">
                  <w:pPr>
                    <w:rPr>
                      <w:rFonts w:ascii="Garamond" w:hAnsi="Garamond"/>
                      <w:sz w:val="23"/>
                      <w:szCs w:val="23"/>
                    </w:rPr>
                  </w:pPr>
                  <w:r w:rsidRPr="006B26C7">
                    <w:rPr>
                      <w:rFonts w:ascii="Garamond" w:hAnsi="Garamond"/>
                      <w:sz w:val="23"/>
                      <w:szCs w:val="23"/>
                    </w:rPr>
                    <w:t xml:space="preserve">           --------------------  </w:t>
                  </w:r>
                </w:p>
                <w:p w:rsidR="00DB78BB" w:rsidRPr="006B26C7" w:rsidRDefault="00DB78BB" w:rsidP="00DB78BB">
                  <w:pPr>
                    <w:rPr>
                      <w:rFonts w:ascii="Garamond" w:hAnsi="Garamond"/>
                      <w:b/>
                      <w:sz w:val="23"/>
                      <w:szCs w:val="23"/>
                    </w:rPr>
                  </w:pPr>
                  <w:r w:rsidRPr="006B26C7">
                    <w:rPr>
                      <w:rFonts w:ascii="Garamond" w:hAnsi="Garamond"/>
                      <w:b/>
                      <w:sz w:val="23"/>
                      <w:szCs w:val="23"/>
                    </w:rPr>
                    <w:t xml:space="preserve">DIRECTION GENERALE  DES PETITES </w:t>
                  </w:r>
                </w:p>
                <w:p w:rsidR="00DB78BB" w:rsidRPr="006B26C7" w:rsidRDefault="00DB78BB" w:rsidP="00DB78BB">
                  <w:pPr>
                    <w:outlineLvl w:val="0"/>
                    <w:rPr>
                      <w:rFonts w:ascii="Garamond" w:hAnsi="Garamond"/>
                      <w:b/>
                      <w:sz w:val="23"/>
                      <w:szCs w:val="23"/>
                    </w:rPr>
                  </w:pPr>
                  <w:r w:rsidRPr="006B26C7">
                    <w:rPr>
                      <w:rFonts w:ascii="Garamond" w:hAnsi="Garamond"/>
                      <w:b/>
                      <w:sz w:val="23"/>
                      <w:szCs w:val="23"/>
                    </w:rPr>
                    <w:t>ET MOYENNES ENTREPRISES</w:t>
                  </w:r>
                </w:p>
                <w:p w:rsidR="00DB78BB" w:rsidRPr="006B26C7" w:rsidRDefault="00DB78BB" w:rsidP="00DB78BB">
                  <w:pPr>
                    <w:outlineLvl w:val="0"/>
                    <w:rPr>
                      <w:rFonts w:ascii="Garamond" w:hAnsi="Garamond"/>
                      <w:sz w:val="23"/>
                      <w:szCs w:val="23"/>
                    </w:rPr>
                  </w:pPr>
                </w:p>
                <w:p w:rsidR="00DB78BB" w:rsidRPr="006B26C7" w:rsidRDefault="00DB78BB" w:rsidP="00DB78BB">
                  <w:pPr>
                    <w:outlineLvl w:val="0"/>
                    <w:rPr>
                      <w:rFonts w:ascii="Garamond" w:hAnsi="Garamond"/>
                      <w:sz w:val="23"/>
                      <w:szCs w:val="23"/>
                      <w:u w:val="single"/>
                    </w:rPr>
                  </w:pPr>
                  <w:r w:rsidRPr="006B26C7">
                    <w:rPr>
                      <w:rFonts w:ascii="Garamond" w:hAnsi="Garamond"/>
                      <w:sz w:val="23"/>
                      <w:szCs w:val="23"/>
                    </w:rPr>
                    <w:t>N°</w:t>
                  </w:r>
                  <w:r w:rsidRPr="006B26C7">
                    <w:rPr>
                      <w:rFonts w:ascii="Garamond" w:hAnsi="Garamond"/>
                      <w:sz w:val="23"/>
                      <w:szCs w:val="23"/>
                      <w:u w:val="single"/>
                    </w:rPr>
                    <w:t>_________________</w:t>
                  </w:r>
                  <w:r w:rsidRPr="006B26C7">
                    <w:rPr>
                      <w:rFonts w:ascii="Garamond" w:hAnsi="Garamond"/>
                      <w:sz w:val="23"/>
                      <w:szCs w:val="23"/>
                    </w:rPr>
                    <w:t>/</w:t>
                  </w:r>
                  <w:r w:rsidRPr="006B26C7">
                    <w:rPr>
                      <w:rFonts w:ascii="Garamond" w:hAnsi="Garamond"/>
                      <w:b/>
                      <w:sz w:val="23"/>
                      <w:szCs w:val="23"/>
                    </w:rPr>
                    <w:t>MCPMEADS/SG/DGPME</w:t>
                  </w:r>
                  <w:r w:rsidRPr="006B26C7">
                    <w:rPr>
                      <w:rFonts w:ascii="Garamond" w:hAnsi="Garamond"/>
                      <w:sz w:val="23"/>
                      <w:szCs w:val="23"/>
                      <w:u w:val="single"/>
                    </w:rPr>
                    <w:t xml:space="preserve"> </w:t>
                  </w:r>
                </w:p>
                <w:p w:rsidR="00DB78BB" w:rsidRPr="006B26C7" w:rsidRDefault="002E3032" w:rsidP="00DB78BB">
                  <w:pPr>
                    <w:rPr>
                      <w:rFonts w:ascii="Garamond" w:hAnsi="Garamond"/>
                      <w:sz w:val="23"/>
                      <w:szCs w:val="23"/>
                    </w:rPr>
                  </w:pPr>
                  <w:r>
                    <w:rPr>
                      <w:rFonts w:ascii="Garamond" w:hAnsi="Garamond"/>
                      <w:sz w:val="23"/>
                      <w:szCs w:val="23"/>
                    </w:rPr>
                    <w:t>2</w:t>
                  </w:r>
                  <w:r w:rsidR="003C31BC">
                    <w:rPr>
                      <w:rFonts w:ascii="Garamond" w:hAnsi="Garamond"/>
                      <w:sz w:val="23"/>
                      <w:szCs w:val="23"/>
                    </w:rPr>
                    <w:t>8</w:t>
                  </w:r>
                  <w:r w:rsidR="00DB78BB" w:rsidRPr="006B26C7">
                    <w:rPr>
                      <w:rFonts w:ascii="Garamond" w:hAnsi="Garamond"/>
                      <w:sz w:val="23"/>
                      <w:szCs w:val="23"/>
                    </w:rPr>
                    <w:t>/0</w:t>
                  </w:r>
                  <w:r w:rsidR="00DB78BB">
                    <w:rPr>
                      <w:rFonts w:ascii="Garamond" w:hAnsi="Garamond"/>
                      <w:sz w:val="23"/>
                      <w:szCs w:val="23"/>
                    </w:rPr>
                    <w:t>9</w:t>
                  </w:r>
                  <w:r w:rsidR="00DB78BB" w:rsidRPr="006B26C7">
                    <w:rPr>
                      <w:rFonts w:ascii="Garamond" w:hAnsi="Garamond"/>
                      <w:sz w:val="23"/>
                      <w:szCs w:val="23"/>
                    </w:rPr>
                    <w:t>/2015/ CE-AKBB</w:t>
                  </w:r>
                </w:p>
                <w:p w:rsidR="00DB78BB" w:rsidRPr="006B26C7" w:rsidRDefault="00DB78BB" w:rsidP="00DB78BB">
                  <w:pPr>
                    <w:jc w:val="both"/>
                    <w:outlineLvl w:val="0"/>
                    <w:rPr>
                      <w:rFonts w:ascii="Garamond" w:hAnsi="Garamond"/>
                      <w:sz w:val="23"/>
                      <w:szCs w:val="23"/>
                    </w:rPr>
                  </w:pPr>
                </w:p>
                <w:p w:rsidR="00DB78BB" w:rsidRPr="006B26C7" w:rsidRDefault="00DB78BB" w:rsidP="00DB78BB">
                  <w:pPr>
                    <w:jc w:val="center"/>
                    <w:rPr>
                      <w:rFonts w:ascii="Garamond" w:hAnsi="Garamond"/>
                      <w:sz w:val="23"/>
                      <w:szCs w:val="23"/>
                    </w:rPr>
                  </w:pPr>
                </w:p>
              </w:txbxContent>
            </v:textbox>
          </v:shape>
        </w:pict>
      </w:r>
    </w:p>
    <w:p w:rsidR="00DB78BB" w:rsidRDefault="00DB78BB" w:rsidP="00DB78BB">
      <w:pPr>
        <w:rPr>
          <w:sz w:val="28"/>
          <w:szCs w:val="28"/>
        </w:rPr>
      </w:pPr>
    </w:p>
    <w:p w:rsidR="00DB78BB" w:rsidRPr="007F08E2" w:rsidRDefault="00DB78BB" w:rsidP="00DB78BB">
      <w:pPr>
        <w:jc w:val="center"/>
        <w:rPr>
          <w:rFonts w:ascii="Garamond" w:hAnsi="Garamond"/>
          <w:b/>
          <w:sz w:val="28"/>
          <w:szCs w:val="28"/>
        </w:rPr>
      </w:pPr>
    </w:p>
    <w:p w:rsidR="00DB78BB" w:rsidRPr="007F08E2" w:rsidRDefault="00DB78BB" w:rsidP="00DB78BB">
      <w:pPr>
        <w:tabs>
          <w:tab w:val="left" w:pos="5385"/>
        </w:tabs>
        <w:rPr>
          <w:rFonts w:ascii="Garamond" w:hAnsi="Garamond"/>
        </w:rPr>
      </w:pPr>
    </w:p>
    <w:p w:rsidR="00DB78BB" w:rsidRPr="007F08E2" w:rsidRDefault="00DB78BB" w:rsidP="00DB78BB">
      <w:pPr>
        <w:ind w:right="710"/>
        <w:jc w:val="both"/>
        <w:rPr>
          <w:rFonts w:ascii="Garamond" w:hAnsi="Garamond" w:cs="Arial"/>
          <w:b/>
          <w:sz w:val="18"/>
          <w:szCs w:val="20"/>
        </w:rPr>
      </w:pPr>
    </w:p>
    <w:p w:rsidR="00DB78BB" w:rsidRPr="007F08E2" w:rsidRDefault="00DB78BB" w:rsidP="00DB78BB">
      <w:pPr>
        <w:jc w:val="center"/>
        <w:rPr>
          <w:rFonts w:ascii="Garamond" w:hAnsi="Garamond"/>
          <w:b/>
          <w:sz w:val="28"/>
          <w:szCs w:val="28"/>
        </w:rPr>
      </w:pPr>
    </w:p>
    <w:p w:rsidR="00DB78BB" w:rsidRPr="007F08E2" w:rsidRDefault="00FD2DA6" w:rsidP="00DB78BB">
      <w:pPr>
        <w:jc w:val="center"/>
        <w:rPr>
          <w:rFonts w:ascii="Garamond" w:hAnsi="Garamond"/>
          <w:b/>
          <w:sz w:val="28"/>
          <w:szCs w:val="28"/>
        </w:rPr>
      </w:pPr>
      <w:r w:rsidRPr="00FD2DA6">
        <w:rPr>
          <w:rFonts w:ascii="Garamond" w:hAnsi="Garamond" w:cs="Arial"/>
          <w:b/>
          <w:noProof/>
          <w:sz w:val="18"/>
          <w:szCs w:val="20"/>
        </w:rPr>
        <w:pict>
          <v:shape id="_x0000_s1201" type="#_x0000_t202" style="position:absolute;left:0;text-align:left;margin-left:310.35pt;margin-top:5.15pt;width:207pt;height:46.5pt;z-index:251703296">
            <v:textbox>
              <w:txbxContent>
                <w:p w:rsidR="00315D4F" w:rsidRDefault="00315D4F">
                  <w:r>
                    <w:t>Questionnaire N° :</w:t>
                  </w:r>
                </w:p>
                <w:p w:rsidR="00315D4F" w:rsidRDefault="00315D4F"/>
                <w:p w:rsidR="00315D4F" w:rsidRDefault="00315D4F">
                  <w:r>
                    <w:t>Zone d’enquête :</w:t>
                  </w:r>
                </w:p>
              </w:txbxContent>
            </v:textbox>
          </v:shape>
        </w:pict>
      </w:r>
    </w:p>
    <w:p w:rsidR="00DB78BB" w:rsidRPr="007F08E2" w:rsidRDefault="00DB78BB" w:rsidP="00DB78BB">
      <w:pPr>
        <w:jc w:val="center"/>
        <w:rPr>
          <w:rFonts w:ascii="Garamond" w:hAnsi="Garamond"/>
          <w:sz w:val="28"/>
          <w:szCs w:val="28"/>
        </w:rPr>
      </w:pPr>
    </w:p>
    <w:p w:rsidR="00DB78BB" w:rsidRPr="007F08E2" w:rsidRDefault="00DB78BB" w:rsidP="00DB78BB">
      <w:pPr>
        <w:ind w:right="710"/>
        <w:jc w:val="both"/>
        <w:rPr>
          <w:rFonts w:ascii="Garamond" w:hAnsi="Garamond" w:cs="Arial"/>
          <w:b/>
          <w:sz w:val="18"/>
          <w:szCs w:val="20"/>
        </w:rPr>
      </w:pPr>
    </w:p>
    <w:p w:rsidR="00DB78BB" w:rsidRPr="007F08E2" w:rsidRDefault="00DB78BB" w:rsidP="00DB78BB">
      <w:pPr>
        <w:tabs>
          <w:tab w:val="left" w:pos="5700"/>
        </w:tabs>
        <w:ind w:right="710"/>
        <w:jc w:val="both"/>
        <w:rPr>
          <w:rFonts w:ascii="Garamond" w:hAnsi="Garamond" w:cs="Arial"/>
          <w:b/>
          <w:sz w:val="18"/>
          <w:szCs w:val="20"/>
        </w:rPr>
      </w:pPr>
      <w:r w:rsidRPr="007F08E2">
        <w:rPr>
          <w:rFonts w:ascii="Garamond" w:hAnsi="Garamond" w:cs="Arial"/>
          <w:b/>
          <w:sz w:val="18"/>
          <w:szCs w:val="20"/>
        </w:rPr>
        <w:tab/>
      </w:r>
    </w:p>
    <w:p w:rsidR="00DB78BB" w:rsidRDefault="00DB78BB" w:rsidP="00DB78BB">
      <w:pPr>
        <w:tabs>
          <w:tab w:val="left" w:pos="6465"/>
        </w:tabs>
        <w:ind w:right="710"/>
        <w:jc w:val="both"/>
        <w:rPr>
          <w:rFonts w:ascii="Garamond" w:hAnsi="Garamond" w:cs="Arial"/>
          <w:b/>
          <w:sz w:val="18"/>
          <w:szCs w:val="20"/>
        </w:rPr>
      </w:pPr>
      <w:r w:rsidRPr="007F08E2">
        <w:rPr>
          <w:rFonts w:ascii="Garamond" w:hAnsi="Garamond" w:cs="Arial"/>
          <w:b/>
          <w:sz w:val="18"/>
          <w:szCs w:val="20"/>
        </w:rPr>
        <w:tab/>
      </w:r>
    </w:p>
    <w:p w:rsidR="00EF2981" w:rsidRDefault="00FD2DA6" w:rsidP="00DF4FD7">
      <w:pPr>
        <w:pStyle w:val="Titre3"/>
        <w:spacing w:line="360" w:lineRule="auto"/>
        <w:jc w:val="both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noProof/>
          <w:sz w:val="28"/>
          <w:szCs w:val="28"/>
        </w:rPr>
        <w:pict>
          <v:shape id="_x0000_s1199" type="#_x0000_t202" style="position:absolute;left:0;text-align:left;margin-left:-7.65pt;margin-top:34.75pt;width:510pt;height:164.25pt;z-index:251701248">
            <v:textbox>
              <w:txbxContent>
                <w:p w:rsidR="00DB78BB" w:rsidRDefault="00DB78BB" w:rsidP="001F052D">
                  <w:pPr>
                    <w:jc w:val="both"/>
                  </w:pPr>
                  <w:r>
                    <w:t>Placé</w:t>
                  </w:r>
                  <w:r w:rsidR="002611A6">
                    <w:t>e</w:t>
                  </w:r>
                  <w:r w:rsidR="001F052D">
                    <w:t xml:space="preserve"> </w:t>
                  </w:r>
                  <w:r w:rsidR="004112FD">
                    <w:t>sous</w:t>
                  </w:r>
                  <w:r>
                    <w:t xml:space="preserve"> l’autori</w:t>
                  </w:r>
                  <w:r w:rsidR="005324DB">
                    <w:t xml:space="preserve">té du Ministère du Commerce, </w:t>
                  </w:r>
                  <w:r>
                    <w:t xml:space="preserve">des Petites et Moyennes Entreprises, de l’Artisanat, du Tourisme et du Développement des Services, la Direction Générale des PME, </w:t>
                  </w:r>
                  <w:r w:rsidR="001F052D">
                    <w:t>conformément</w:t>
                  </w:r>
                  <w:r>
                    <w:t xml:space="preserve"> au décret N° 262/PR/MCPMEADS portant </w:t>
                  </w:r>
                  <w:r w:rsidR="008B6F21">
                    <w:t xml:space="preserve">sa </w:t>
                  </w:r>
                  <w:r>
                    <w:t>réorganisation</w:t>
                  </w:r>
                  <w:r w:rsidR="004112FD">
                    <w:t>,</w:t>
                  </w:r>
                  <w:r w:rsidR="008B6F21">
                    <w:t xml:space="preserve"> a pour mission, entre autre</w:t>
                  </w:r>
                  <w:r w:rsidR="004112FD">
                    <w:t>s</w:t>
                  </w:r>
                  <w:r w:rsidR="008B6F21">
                    <w:t>,</w:t>
                  </w:r>
                  <w:r w:rsidR="001F052D">
                    <w:t xml:space="preserve"> </w:t>
                  </w:r>
                  <w:r w:rsidR="008B6F21">
                    <w:t xml:space="preserve">d’élaborer des mesures visant </w:t>
                  </w:r>
                  <w:r w:rsidR="001F052D">
                    <w:t>à développer,</w:t>
                  </w:r>
                  <w:r w:rsidR="004112FD">
                    <w:t xml:space="preserve"> promouvoir et encadrer les PME ;</w:t>
                  </w:r>
                  <w:r w:rsidR="001F052D">
                    <w:t xml:space="preserve"> de concevoir et mettre en œuvre un système d’information</w:t>
                  </w:r>
                  <w:r w:rsidR="004112FD">
                    <w:t>s</w:t>
                  </w:r>
                  <w:r w:rsidR="001F052D">
                    <w:t xml:space="preserve"> économique</w:t>
                  </w:r>
                  <w:r w:rsidR="009657C5">
                    <w:t>s</w:t>
                  </w:r>
                  <w:r w:rsidR="001F052D">
                    <w:t xml:space="preserve"> et juridique</w:t>
                  </w:r>
                  <w:r w:rsidR="009657C5">
                    <w:t>s</w:t>
                  </w:r>
                  <w:r w:rsidR="001F052D">
                    <w:t>.</w:t>
                  </w:r>
                </w:p>
                <w:p w:rsidR="001F052D" w:rsidRDefault="001F052D" w:rsidP="001F052D">
                  <w:pPr>
                    <w:jc w:val="both"/>
                  </w:pPr>
                </w:p>
                <w:p w:rsidR="001F052D" w:rsidRDefault="001F052D" w:rsidP="001F052D">
                  <w:pPr>
                    <w:jc w:val="both"/>
                  </w:pPr>
                  <w:r>
                    <w:t>Par rapport à ces attributions, la présente enquête implique de votre par</w:t>
                  </w:r>
                  <w:r w:rsidR="009F1ED3">
                    <w:t>t</w:t>
                  </w:r>
                  <w:r>
                    <w:t xml:space="preserve"> l’obligation de réponse, les renseignements que vous nous fournissez ne sauraient en aucun cas être utilisés à des fins de contrôle fiscal ou de répression économique.</w:t>
                  </w:r>
                </w:p>
                <w:p w:rsidR="001F052D" w:rsidRDefault="001F052D" w:rsidP="001F052D">
                  <w:pPr>
                    <w:jc w:val="both"/>
                  </w:pPr>
                </w:p>
                <w:p w:rsidR="001F052D" w:rsidRPr="001F052D" w:rsidRDefault="001F052D" w:rsidP="00E55A1A">
                  <w:pPr>
                    <w:jc w:val="center"/>
                    <w:rPr>
                      <w:b/>
                      <w:i/>
                    </w:rPr>
                  </w:pPr>
                  <w:r w:rsidRPr="001F052D">
                    <w:rPr>
                      <w:b/>
                      <w:i/>
                    </w:rPr>
                    <w:t xml:space="preserve">La DGPME vous </w:t>
                  </w:r>
                  <w:r w:rsidR="00127084">
                    <w:rPr>
                      <w:b/>
                      <w:i/>
                    </w:rPr>
                    <w:t>remercie</w:t>
                  </w:r>
                  <w:r w:rsidRPr="001F052D">
                    <w:rPr>
                      <w:b/>
                      <w:i/>
                    </w:rPr>
                    <w:t xml:space="preserve"> de votre franche collaboration </w:t>
                  </w:r>
                  <w:r w:rsidR="00127084">
                    <w:rPr>
                      <w:b/>
                      <w:i/>
                    </w:rPr>
                    <w:t>S</w:t>
                  </w:r>
                  <w:r w:rsidRPr="001F052D">
                    <w:rPr>
                      <w:b/>
                      <w:i/>
                    </w:rPr>
                    <w:t>trictement confidentielle</w:t>
                  </w:r>
                  <w:r>
                    <w:rPr>
                      <w:b/>
                      <w:i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Cs w:val="0"/>
          <w:noProof/>
          <w:sz w:val="28"/>
          <w:szCs w:val="28"/>
        </w:rPr>
        <w:pict>
          <v:shape id="_x0000_s1200" type="#_x0000_t202" style="position:absolute;left:0;text-align:left;margin-left:-7.65pt;margin-top:4pt;width:510pt;height:30.75pt;z-index:251702272">
            <v:textbox>
              <w:txbxContent>
                <w:p w:rsidR="00DB78BB" w:rsidRPr="0037053F" w:rsidRDefault="00315D4F" w:rsidP="001F052D">
                  <w:pPr>
                    <w:jc w:val="center"/>
                    <w:rPr>
                      <w:rFonts w:cs="Aharoni"/>
                      <w:b/>
                      <w:sz w:val="36"/>
                      <w:szCs w:val="36"/>
                      <w:u w:val="single"/>
                    </w:rPr>
                  </w:pPr>
                  <w:r w:rsidRPr="0037053F">
                    <w:rPr>
                      <w:rFonts w:cs="Aharoni"/>
                      <w:b/>
                      <w:sz w:val="36"/>
                      <w:szCs w:val="36"/>
                      <w:u w:val="single"/>
                    </w:rPr>
                    <w:t>ENQUETE ECONOMIQUE D’IDENTIFICATION DES PME</w:t>
                  </w:r>
                </w:p>
              </w:txbxContent>
            </v:textbox>
          </v:shape>
        </w:pict>
      </w:r>
    </w:p>
    <w:p w:rsidR="00DF4FD7" w:rsidRDefault="00DF4FD7" w:rsidP="00DF4FD7">
      <w:pPr>
        <w:pStyle w:val="Titre3"/>
        <w:spacing w:line="360" w:lineRule="auto"/>
        <w:jc w:val="both"/>
        <w:rPr>
          <w:rFonts w:ascii="Times New Roman" w:hAnsi="Times New Roman"/>
          <w:bCs w:val="0"/>
          <w:sz w:val="28"/>
          <w:szCs w:val="28"/>
        </w:rPr>
      </w:pPr>
    </w:p>
    <w:p w:rsidR="00DF4FD7" w:rsidRDefault="00DF4FD7" w:rsidP="00DF4FD7">
      <w:pPr>
        <w:rPr>
          <w:b/>
        </w:rPr>
      </w:pPr>
    </w:p>
    <w:p w:rsidR="00DF4FD7" w:rsidRDefault="00DF4FD7" w:rsidP="00DF4FD7">
      <w:pPr>
        <w:rPr>
          <w:b/>
        </w:rPr>
      </w:pPr>
    </w:p>
    <w:p w:rsidR="00DF4FD7" w:rsidRDefault="00DF4FD7" w:rsidP="00DF4FD7">
      <w:pPr>
        <w:rPr>
          <w:b/>
        </w:rPr>
      </w:pPr>
    </w:p>
    <w:p w:rsidR="00DF4FD7" w:rsidRDefault="00DF4FD7" w:rsidP="00DF4FD7">
      <w:pPr>
        <w:rPr>
          <w:b/>
        </w:rPr>
      </w:pPr>
    </w:p>
    <w:p w:rsidR="00CE1E34" w:rsidRDefault="00CE1E34" w:rsidP="002A1D75">
      <w:pPr>
        <w:rPr>
          <w:color w:val="000000"/>
          <w:sz w:val="20"/>
          <w:szCs w:val="20"/>
        </w:rPr>
      </w:pPr>
    </w:p>
    <w:p w:rsidR="00F8516A" w:rsidRDefault="00F8516A" w:rsidP="002A1D75">
      <w:pPr>
        <w:rPr>
          <w:color w:val="000000"/>
        </w:rPr>
      </w:pPr>
    </w:p>
    <w:p w:rsidR="005324DB" w:rsidRDefault="005324DB" w:rsidP="002A1D75">
      <w:pPr>
        <w:rPr>
          <w:color w:val="000000"/>
        </w:rPr>
      </w:pPr>
    </w:p>
    <w:p w:rsidR="005324DB" w:rsidRDefault="005324DB" w:rsidP="002A1D75">
      <w:pPr>
        <w:rPr>
          <w:color w:val="000000"/>
        </w:rPr>
      </w:pPr>
    </w:p>
    <w:p w:rsidR="00E55A1A" w:rsidRDefault="00E55A1A" w:rsidP="002A1D75">
      <w:pPr>
        <w:rPr>
          <w:color w:val="000000"/>
        </w:rPr>
      </w:pPr>
    </w:p>
    <w:p w:rsidR="00E55A1A" w:rsidRPr="00A26651" w:rsidRDefault="00E55A1A" w:rsidP="002A1D75">
      <w:pPr>
        <w:rPr>
          <w:color w:val="000000"/>
        </w:rPr>
      </w:pPr>
    </w:p>
    <w:p w:rsidR="00FB78A3" w:rsidRPr="00A26651" w:rsidRDefault="00555183" w:rsidP="002A1D75">
      <w:pPr>
        <w:rPr>
          <w:b/>
          <w:color w:val="000000"/>
          <w:u w:val="single"/>
        </w:rPr>
      </w:pPr>
      <w:r w:rsidRPr="00A26651">
        <w:rPr>
          <w:b/>
          <w:color w:val="000000"/>
        </w:rPr>
        <w:t xml:space="preserve">                       </w:t>
      </w:r>
      <w:r w:rsidR="00F16E55">
        <w:rPr>
          <w:b/>
          <w:color w:val="000000"/>
        </w:rPr>
        <w:t>I-</w:t>
      </w:r>
      <w:r w:rsidRPr="00A26651">
        <w:rPr>
          <w:b/>
          <w:color w:val="000000"/>
        </w:rPr>
        <w:t xml:space="preserve">   </w:t>
      </w:r>
      <w:r w:rsidR="00AF6887" w:rsidRPr="00A26651">
        <w:rPr>
          <w:b/>
          <w:color w:val="000000"/>
          <w:u w:val="single"/>
        </w:rPr>
        <w:t>IDENTIFICATION DE L’ENTREPRISE</w:t>
      </w:r>
    </w:p>
    <w:p w:rsidR="000A7E78" w:rsidRDefault="000A7E78" w:rsidP="000A7E78">
      <w:pPr>
        <w:pStyle w:val="Paragraphedeliste"/>
        <w:ind w:left="0"/>
        <w:rPr>
          <w:b/>
          <w:color w:val="000000"/>
          <w:u w:val="single"/>
        </w:rPr>
      </w:pPr>
    </w:p>
    <w:p w:rsidR="00FB78A3" w:rsidRPr="00A26651" w:rsidRDefault="00FB78A3" w:rsidP="000A7E78">
      <w:pPr>
        <w:pStyle w:val="Paragraphedeliste"/>
        <w:numPr>
          <w:ilvl w:val="0"/>
          <w:numId w:val="10"/>
        </w:numPr>
        <w:rPr>
          <w:b/>
          <w:color w:val="000000"/>
          <w:u w:val="single"/>
        </w:rPr>
      </w:pPr>
      <w:r w:rsidRPr="00A26651">
        <w:rPr>
          <w:b/>
          <w:color w:val="000000"/>
          <w:u w:val="single"/>
        </w:rPr>
        <w:t>INFORMATION</w:t>
      </w:r>
      <w:r w:rsidR="000A7E78">
        <w:rPr>
          <w:b/>
          <w:color w:val="000000"/>
          <w:u w:val="single"/>
        </w:rPr>
        <w:t>S</w:t>
      </w:r>
      <w:r w:rsidRPr="00A26651">
        <w:rPr>
          <w:b/>
          <w:color w:val="000000"/>
          <w:u w:val="single"/>
        </w:rPr>
        <w:t xml:space="preserve"> GENERALES</w:t>
      </w:r>
    </w:p>
    <w:p w:rsidR="00DB1EA5" w:rsidRPr="00A26651" w:rsidRDefault="00DB1EA5" w:rsidP="00DB1EA5">
      <w:pPr>
        <w:ind w:left="360"/>
        <w:rPr>
          <w:b/>
          <w:color w:val="000000"/>
        </w:rPr>
      </w:pPr>
    </w:p>
    <w:p w:rsidR="00FB78A3" w:rsidRPr="00A26651" w:rsidRDefault="00EE7D69" w:rsidP="00AF6887">
      <w:pPr>
        <w:rPr>
          <w:color w:val="000000"/>
        </w:rPr>
      </w:pPr>
      <w:r>
        <w:rPr>
          <w:color w:val="000000"/>
        </w:rPr>
        <w:t xml:space="preserve">Dénomination ……………………………………………..Sigle </w:t>
      </w:r>
      <w:r w:rsidR="009903CC">
        <w:rPr>
          <w:color w:val="000000"/>
        </w:rPr>
        <w:t>………..</w:t>
      </w:r>
      <w:r>
        <w:rPr>
          <w:color w:val="000000"/>
        </w:rPr>
        <w:t>N° Fiche circuit</w:t>
      </w:r>
      <w:r w:rsidR="00F16E55">
        <w:rPr>
          <w:color w:val="000000"/>
        </w:rPr>
        <w:t>…</w:t>
      </w:r>
      <w:r>
        <w:rPr>
          <w:color w:val="000000"/>
        </w:rPr>
        <w:t>…</w:t>
      </w:r>
      <w:r w:rsidR="009903CC">
        <w:rPr>
          <w:color w:val="000000"/>
        </w:rPr>
        <w:t>…...</w:t>
      </w:r>
    </w:p>
    <w:p w:rsidR="00F16E55" w:rsidRDefault="00F16E55" w:rsidP="00AF6887">
      <w:pPr>
        <w:rPr>
          <w:color w:val="000000"/>
        </w:rPr>
      </w:pPr>
    </w:p>
    <w:p w:rsidR="00EE7D69" w:rsidRDefault="00EE7D69" w:rsidP="00AF6887">
      <w:pPr>
        <w:rPr>
          <w:color w:val="000000"/>
        </w:rPr>
      </w:pPr>
      <w:r>
        <w:rPr>
          <w:color w:val="000000"/>
        </w:rPr>
        <w:t xml:space="preserve">Date </w:t>
      </w:r>
      <w:r w:rsidR="00FB78A3" w:rsidRPr="00A26651">
        <w:rPr>
          <w:color w:val="000000"/>
        </w:rPr>
        <w:t>de cr</w:t>
      </w:r>
      <w:r w:rsidR="00DB1EA5" w:rsidRPr="00A26651">
        <w:rPr>
          <w:color w:val="000000"/>
        </w:rPr>
        <w:t>éation…</w:t>
      </w:r>
      <w:r w:rsidR="00F16E55">
        <w:rPr>
          <w:color w:val="000000"/>
        </w:rPr>
        <w:t>……</w:t>
      </w:r>
      <w:r w:rsidR="00B0666E">
        <w:rPr>
          <w:color w:val="000000"/>
        </w:rPr>
        <w:t>……</w:t>
      </w:r>
      <w:r>
        <w:rPr>
          <w:color w:val="000000"/>
        </w:rPr>
        <w:t>Localisation (Prov</w:t>
      </w:r>
      <w:r w:rsidR="00B0666E">
        <w:rPr>
          <w:color w:val="000000"/>
        </w:rPr>
        <w:t>ince</w:t>
      </w:r>
      <w:r>
        <w:rPr>
          <w:color w:val="000000"/>
        </w:rPr>
        <w:t>, ville, quartier)……………………</w:t>
      </w:r>
      <w:r w:rsidR="00B0666E">
        <w:rPr>
          <w:color w:val="000000"/>
        </w:rPr>
        <w:t>…………..</w:t>
      </w:r>
    </w:p>
    <w:p w:rsidR="00EE7D69" w:rsidRDefault="00EE7D69" w:rsidP="00AF6887">
      <w:pPr>
        <w:rPr>
          <w:color w:val="000000"/>
        </w:rPr>
      </w:pPr>
    </w:p>
    <w:p w:rsidR="00FB78A3" w:rsidRDefault="00DB1EA5" w:rsidP="00AF6887">
      <w:pPr>
        <w:rPr>
          <w:color w:val="000000"/>
        </w:rPr>
      </w:pPr>
      <w:r w:rsidRPr="00A26651">
        <w:rPr>
          <w:color w:val="000000"/>
        </w:rPr>
        <w:t>Adresse </w:t>
      </w:r>
      <w:r w:rsidR="00AF6887" w:rsidRPr="00A26651">
        <w:rPr>
          <w:color w:val="000000"/>
        </w:rPr>
        <w:t>: Tel</w:t>
      </w:r>
      <w:r w:rsidRPr="00A26651">
        <w:rPr>
          <w:color w:val="000000"/>
        </w:rPr>
        <w:t xml:space="preserve"> </w:t>
      </w:r>
      <w:r w:rsidR="00EE7D69">
        <w:rPr>
          <w:color w:val="000000"/>
        </w:rPr>
        <w:t>d’E/SE……………………..BP………FAX…………e</w:t>
      </w:r>
      <w:r w:rsidR="007536D1">
        <w:rPr>
          <w:color w:val="000000"/>
        </w:rPr>
        <w:t>mail</w:t>
      </w:r>
      <w:r w:rsidR="00EE7D69">
        <w:rPr>
          <w:color w:val="000000"/>
        </w:rPr>
        <w:t> :………………………</w:t>
      </w:r>
    </w:p>
    <w:p w:rsidR="0051582B" w:rsidRPr="00A26651" w:rsidRDefault="0051582B" w:rsidP="000A7E78">
      <w:pPr>
        <w:pStyle w:val="Paragraphedeliste"/>
        <w:ind w:left="0"/>
        <w:rPr>
          <w:b/>
          <w:color w:val="000000"/>
          <w:u w:val="single"/>
        </w:rPr>
      </w:pPr>
    </w:p>
    <w:p w:rsidR="00F16E55" w:rsidRDefault="00FD2DA6" w:rsidP="00D83115">
      <w:pPr>
        <w:rPr>
          <w:color w:val="000000"/>
        </w:rPr>
      </w:pPr>
      <w:r>
        <w:rPr>
          <w:noProof/>
          <w:color w:val="000000"/>
        </w:rPr>
        <w:pict>
          <v:rect id="_x0000_s1208" style="position:absolute;margin-left:464.85pt;margin-top:.5pt;width:19.5pt;height:12.75pt;z-index:251711488"/>
        </w:pict>
      </w:r>
      <w:r>
        <w:rPr>
          <w:noProof/>
          <w:color w:val="000000"/>
        </w:rPr>
        <w:pict>
          <v:rect id="_x0000_s1078" style="position:absolute;margin-left:405.4pt;margin-top:1.25pt;width:19.5pt;height:12.75pt;z-index:251628544"/>
        </w:pict>
      </w:r>
      <w:r>
        <w:rPr>
          <w:noProof/>
          <w:color w:val="000000"/>
        </w:rPr>
        <w:pict>
          <v:rect id="_x0000_s1032" style="position:absolute;margin-left:341.85pt;margin-top:1.25pt;width:19.5pt;height:12.75pt;z-index:251619328"/>
        </w:pict>
      </w:r>
      <w:r>
        <w:rPr>
          <w:noProof/>
          <w:color w:val="000000"/>
        </w:rPr>
        <w:pict>
          <v:rect id="_x0000_s1031" style="position:absolute;margin-left:290.85pt;margin-top:1.25pt;width:19.5pt;height:12.75pt;z-index:251618304"/>
        </w:pict>
      </w:r>
      <w:r>
        <w:rPr>
          <w:noProof/>
          <w:color w:val="000000"/>
        </w:rPr>
        <w:pict>
          <v:rect id="_x0000_s1088" style="position:absolute;margin-left:204.4pt;margin-top:1.25pt;width:19.5pt;height:12.75pt;z-index:251629568"/>
        </w:pict>
      </w:r>
      <w:r>
        <w:rPr>
          <w:noProof/>
          <w:color w:val="000000"/>
        </w:rPr>
        <w:pict>
          <v:rect id="_x0000_s1028" style="position:absolute;margin-left:132.4pt;margin-top:1.25pt;width:19.5pt;height:12.75pt;z-index:251617280"/>
        </w:pict>
      </w:r>
      <w:r w:rsidR="0051582B" w:rsidRPr="00CA1D27">
        <w:rPr>
          <w:color w:val="000000"/>
        </w:rPr>
        <w:t xml:space="preserve"> </w:t>
      </w:r>
      <w:r w:rsidR="00CA1D27" w:rsidRPr="00CA1D27">
        <w:rPr>
          <w:color w:val="000000"/>
        </w:rPr>
        <w:t>Statut de l’e</w:t>
      </w:r>
      <w:r w:rsidR="00D83115" w:rsidRPr="00CA1D27">
        <w:rPr>
          <w:color w:val="000000"/>
        </w:rPr>
        <w:t>ntreprise</w:t>
      </w:r>
      <w:r w:rsidR="00DB1EA5" w:rsidRPr="00A26651">
        <w:rPr>
          <w:color w:val="000000"/>
        </w:rPr>
        <w:t> :</w:t>
      </w:r>
      <w:r w:rsidR="00CA1D27">
        <w:rPr>
          <w:color w:val="000000"/>
        </w:rPr>
        <w:t xml:space="preserve"> E</w:t>
      </w:r>
      <w:r w:rsidR="001465DE">
        <w:rPr>
          <w:color w:val="000000"/>
        </w:rPr>
        <w:t>.</w:t>
      </w:r>
      <w:r w:rsidR="00CA1D27">
        <w:rPr>
          <w:color w:val="000000"/>
        </w:rPr>
        <w:t>I</w:t>
      </w:r>
      <w:r w:rsidR="0051582B" w:rsidRPr="00A26651">
        <w:rPr>
          <w:color w:val="000000"/>
        </w:rPr>
        <w:t xml:space="preserve"> </w:t>
      </w:r>
      <w:r w:rsidR="00CA1D27">
        <w:rPr>
          <w:color w:val="000000"/>
        </w:rPr>
        <w:t xml:space="preserve"> </w:t>
      </w:r>
      <w:r w:rsidR="0051582B" w:rsidRPr="00A26651">
        <w:rPr>
          <w:color w:val="000000"/>
        </w:rPr>
        <w:t xml:space="preserve">     </w:t>
      </w:r>
      <w:r w:rsidR="00D83115" w:rsidRPr="00A26651">
        <w:rPr>
          <w:color w:val="000000"/>
        </w:rPr>
        <w:t xml:space="preserve"> </w:t>
      </w:r>
      <w:r w:rsidR="00CA1D27">
        <w:rPr>
          <w:color w:val="000000"/>
        </w:rPr>
        <w:t xml:space="preserve">   </w:t>
      </w:r>
      <w:r w:rsidR="00D83115" w:rsidRPr="00A26651">
        <w:rPr>
          <w:color w:val="000000"/>
        </w:rPr>
        <w:t>S</w:t>
      </w:r>
      <w:r w:rsidR="001465DE">
        <w:rPr>
          <w:color w:val="000000"/>
        </w:rPr>
        <w:t>.</w:t>
      </w:r>
      <w:r w:rsidR="00D83115" w:rsidRPr="00A26651">
        <w:rPr>
          <w:color w:val="000000"/>
        </w:rPr>
        <w:t>A</w:t>
      </w:r>
      <w:r w:rsidR="001465DE">
        <w:rPr>
          <w:color w:val="000000"/>
        </w:rPr>
        <w:t>.</w:t>
      </w:r>
      <w:r w:rsidR="00D83115" w:rsidRPr="00A26651">
        <w:rPr>
          <w:color w:val="000000"/>
        </w:rPr>
        <w:t>R</w:t>
      </w:r>
      <w:r w:rsidR="001465DE">
        <w:rPr>
          <w:color w:val="000000"/>
        </w:rPr>
        <w:t>.</w:t>
      </w:r>
      <w:r w:rsidR="00D83115" w:rsidRPr="00A26651">
        <w:rPr>
          <w:color w:val="000000"/>
        </w:rPr>
        <w:t>L            S</w:t>
      </w:r>
      <w:r w:rsidR="001465DE">
        <w:rPr>
          <w:color w:val="000000"/>
        </w:rPr>
        <w:t>.</w:t>
      </w:r>
      <w:r w:rsidR="00D83115" w:rsidRPr="00A26651">
        <w:rPr>
          <w:color w:val="000000"/>
        </w:rPr>
        <w:t>U</w:t>
      </w:r>
      <w:r w:rsidR="001465DE">
        <w:rPr>
          <w:color w:val="000000"/>
        </w:rPr>
        <w:t>.</w:t>
      </w:r>
      <w:r w:rsidR="00D83115" w:rsidRPr="00A26651">
        <w:rPr>
          <w:color w:val="000000"/>
        </w:rPr>
        <w:t>A</w:t>
      </w:r>
      <w:r w:rsidR="001465DE">
        <w:rPr>
          <w:color w:val="000000"/>
        </w:rPr>
        <w:t>.</w:t>
      </w:r>
      <w:r w:rsidR="00CA1D27">
        <w:rPr>
          <w:color w:val="000000"/>
        </w:rPr>
        <w:t>R</w:t>
      </w:r>
      <w:r w:rsidR="001465DE">
        <w:rPr>
          <w:color w:val="000000"/>
        </w:rPr>
        <w:t>.</w:t>
      </w:r>
      <w:r w:rsidR="00CA1D27">
        <w:rPr>
          <w:color w:val="000000"/>
        </w:rPr>
        <w:t xml:space="preserve">L            </w:t>
      </w:r>
      <w:r w:rsidR="0051582B" w:rsidRPr="00A26651">
        <w:rPr>
          <w:color w:val="000000"/>
        </w:rPr>
        <w:t>S</w:t>
      </w:r>
      <w:r w:rsidR="001465DE">
        <w:rPr>
          <w:color w:val="000000"/>
        </w:rPr>
        <w:t>.</w:t>
      </w:r>
      <w:r w:rsidR="0051582B" w:rsidRPr="00A26651">
        <w:rPr>
          <w:color w:val="000000"/>
        </w:rPr>
        <w:t xml:space="preserve">A        </w:t>
      </w:r>
      <w:r w:rsidR="00CA1D27">
        <w:rPr>
          <w:color w:val="000000"/>
        </w:rPr>
        <w:t xml:space="preserve">   </w:t>
      </w:r>
      <w:r w:rsidR="00F00159">
        <w:rPr>
          <w:color w:val="000000"/>
        </w:rPr>
        <w:t xml:space="preserve">Filiale        </w:t>
      </w:r>
      <w:r w:rsidR="0051582B" w:rsidRPr="00A26651">
        <w:rPr>
          <w:color w:val="000000"/>
        </w:rPr>
        <w:t>Autre</w:t>
      </w:r>
      <w:r w:rsidR="001465DE">
        <w:rPr>
          <w:color w:val="000000"/>
        </w:rPr>
        <w:t>s</w:t>
      </w:r>
      <w:r w:rsidR="00D83115" w:rsidRPr="00A26651">
        <w:rPr>
          <w:color w:val="000000"/>
        </w:rPr>
        <w:t xml:space="preserve"> </w:t>
      </w:r>
    </w:p>
    <w:p w:rsidR="00F00159" w:rsidRDefault="00F00159" w:rsidP="00D83115">
      <w:pPr>
        <w:rPr>
          <w:color w:val="000000"/>
        </w:rPr>
      </w:pPr>
    </w:p>
    <w:p w:rsidR="00162F2C" w:rsidRPr="00A26651" w:rsidRDefault="004D6D8B" w:rsidP="00D83115">
      <w:pPr>
        <w:rPr>
          <w:color w:val="000000"/>
        </w:rPr>
      </w:pPr>
      <w:r w:rsidRPr="00A26651">
        <w:rPr>
          <w:color w:val="000000"/>
        </w:rPr>
        <w:t xml:space="preserve"> </w:t>
      </w:r>
      <w:r w:rsidR="00D83115" w:rsidRPr="00A26651">
        <w:rPr>
          <w:color w:val="000000"/>
        </w:rPr>
        <w:t>N° Registre</w:t>
      </w:r>
      <w:r w:rsidR="00DB1EA5" w:rsidRPr="00A26651">
        <w:rPr>
          <w:color w:val="000000"/>
        </w:rPr>
        <w:t xml:space="preserve"> </w:t>
      </w:r>
      <w:r w:rsidR="00D83115" w:rsidRPr="00A26651">
        <w:rPr>
          <w:color w:val="000000"/>
        </w:rPr>
        <w:t xml:space="preserve">de Commerce et du </w:t>
      </w:r>
      <w:r w:rsidRPr="00A26651">
        <w:rPr>
          <w:color w:val="000000"/>
        </w:rPr>
        <w:t>C</w:t>
      </w:r>
      <w:r w:rsidR="00D83115" w:rsidRPr="00A26651">
        <w:rPr>
          <w:color w:val="000000"/>
        </w:rPr>
        <w:t>rédi</w:t>
      </w:r>
      <w:r w:rsidR="0051582B" w:rsidRPr="00A26651">
        <w:rPr>
          <w:color w:val="000000"/>
        </w:rPr>
        <w:t>t Mobilier (RCCM)………………………………….</w:t>
      </w:r>
    </w:p>
    <w:p w:rsidR="00F16E55" w:rsidRDefault="00F16E55" w:rsidP="00D83115">
      <w:pPr>
        <w:rPr>
          <w:color w:val="000000"/>
        </w:rPr>
      </w:pPr>
    </w:p>
    <w:p w:rsidR="00D83115" w:rsidRDefault="00D83115" w:rsidP="00D83115">
      <w:pPr>
        <w:rPr>
          <w:color w:val="000000"/>
        </w:rPr>
      </w:pPr>
      <w:r w:rsidRPr="00A26651">
        <w:rPr>
          <w:color w:val="000000"/>
        </w:rPr>
        <w:t xml:space="preserve">N° </w:t>
      </w:r>
      <w:r w:rsidR="00DB1EA5" w:rsidRPr="00A26651">
        <w:rPr>
          <w:color w:val="000000"/>
        </w:rPr>
        <w:t>Stati</w:t>
      </w:r>
      <w:r w:rsidR="004D6D8B" w:rsidRPr="00A26651">
        <w:rPr>
          <w:color w:val="000000"/>
        </w:rPr>
        <w:t>sti</w:t>
      </w:r>
      <w:r w:rsidR="00DB1EA5" w:rsidRPr="00A26651">
        <w:rPr>
          <w:color w:val="000000"/>
        </w:rPr>
        <w:t>que</w:t>
      </w:r>
      <w:r w:rsidRPr="00A26651">
        <w:rPr>
          <w:color w:val="000000"/>
        </w:rPr>
        <w:t xml:space="preserve"> …</w:t>
      </w:r>
      <w:r w:rsidR="004D6D8B" w:rsidRPr="00A26651">
        <w:rPr>
          <w:color w:val="000000"/>
        </w:rPr>
        <w:t>……………………………………………………………………………</w:t>
      </w:r>
      <w:r w:rsidR="00EF2981">
        <w:rPr>
          <w:color w:val="000000"/>
        </w:rPr>
        <w:t>…</w:t>
      </w:r>
    </w:p>
    <w:p w:rsidR="00F16E55" w:rsidRDefault="00F16E55" w:rsidP="00F16E55">
      <w:pPr>
        <w:rPr>
          <w:color w:val="000000"/>
        </w:rPr>
      </w:pPr>
    </w:p>
    <w:p w:rsidR="00F16E55" w:rsidRDefault="001465DE" w:rsidP="00F16E55">
      <w:pPr>
        <w:rPr>
          <w:color w:val="000000"/>
        </w:rPr>
      </w:pPr>
      <w:r>
        <w:rPr>
          <w:color w:val="000000"/>
        </w:rPr>
        <w:t xml:space="preserve">N° </w:t>
      </w:r>
      <w:r w:rsidR="00F16E55">
        <w:rPr>
          <w:color w:val="000000"/>
        </w:rPr>
        <w:t>d’</w:t>
      </w:r>
      <w:r w:rsidR="00B047AF">
        <w:rPr>
          <w:color w:val="000000"/>
        </w:rPr>
        <w:t>a</w:t>
      </w:r>
      <w:r w:rsidR="00F16E55" w:rsidRPr="00A26651">
        <w:rPr>
          <w:color w:val="000000"/>
        </w:rPr>
        <w:t>ffili</w:t>
      </w:r>
      <w:r>
        <w:rPr>
          <w:color w:val="000000"/>
        </w:rPr>
        <w:t>é</w:t>
      </w:r>
      <w:r w:rsidR="00F16E55" w:rsidRPr="00A26651">
        <w:rPr>
          <w:color w:val="000000"/>
        </w:rPr>
        <w:t xml:space="preserve"> à la CNSS :   </w:t>
      </w:r>
      <w:r w:rsidR="00F16E55">
        <w:rPr>
          <w:color w:val="000000"/>
        </w:rPr>
        <w:t>………………………………………….</w:t>
      </w:r>
      <w:r w:rsidR="00F16E55" w:rsidRPr="00A26651">
        <w:rPr>
          <w:color w:val="000000"/>
        </w:rPr>
        <w:t xml:space="preserve">  </w:t>
      </w:r>
      <w:r w:rsidR="00EF2981">
        <w:rPr>
          <w:color w:val="000000"/>
        </w:rPr>
        <w:t>…..</w:t>
      </w:r>
      <w:r w:rsidR="00F16E55" w:rsidRPr="00A26651">
        <w:rPr>
          <w:color w:val="000000"/>
        </w:rPr>
        <w:t xml:space="preserve">     </w:t>
      </w:r>
    </w:p>
    <w:p w:rsidR="000A7E78" w:rsidRPr="00A26651" w:rsidRDefault="000A7E78" w:rsidP="00F16E55">
      <w:pPr>
        <w:rPr>
          <w:color w:val="000000"/>
        </w:rPr>
      </w:pPr>
    </w:p>
    <w:p w:rsidR="000A7E78" w:rsidRPr="00A26651" w:rsidRDefault="000A7E78" w:rsidP="000A7E78">
      <w:pPr>
        <w:rPr>
          <w:color w:val="000000"/>
        </w:rPr>
      </w:pPr>
      <w:r>
        <w:rPr>
          <w:color w:val="000000"/>
        </w:rPr>
        <w:t>N</w:t>
      </w:r>
      <w:r w:rsidRPr="00A26651">
        <w:rPr>
          <w:color w:val="000000"/>
        </w:rPr>
        <w:t>uméro</w:t>
      </w:r>
      <w:r>
        <w:rPr>
          <w:color w:val="000000"/>
        </w:rPr>
        <w:t xml:space="preserve"> d’</w:t>
      </w:r>
      <w:r w:rsidRPr="00A26651">
        <w:rPr>
          <w:color w:val="000000"/>
        </w:rPr>
        <w:t>A</w:t>
      </w:r>
      <w:r>
        <w:rPr>
          <w:color w:val="000000"/>
        </w:rPr>
        <w:t>grément PME</w:t>
      </w:r>
      <w:r w:rsidR="00772D0C">
        <w:rPr>
          <w:color w:val="000000"/>
        </w:rPr>
        <w:t> :</w:t>
      </w:r>
      <w:r>
        <w:rPr>
          <w:color w:val="000000"/>
        </w:rPr>
        <w:t>………………….’Année d’obtention</w:t>
      </w:r>
      <w:r w:rsidR="00772D0C">
        <w:rPr>
          <w:color w:val="000000"/>
        </w:rPr>
        <w:t> :</w:t>
      </w:r>
      <w:r>
        <w:rPr>
          <w:color w:val="000000"/>
        </w:rPr>
        <w:t>……………………………..</w:t>
      </w:r>
      <w:r w:rsidRPr="00A26651">
        <w:rPr>
          <w:color w:val="000000"/>
        </w:rPr>
        <w:t xml:space="preserve">  </w:t>
      </w:r>
    </w:p>
    <w:p w:rsidR="00F16E55" w:rsidRDefault="00F16E55" w:rsidP="00D83115">
      <w:pPr>
        <w:rPr>
          <w:color w:val="000000"/>
        </w:rPr>
      </w:pPr>
    </w:p>
    <w:p w:rsidR="007451E2" w:rsidRDefault="005F68F1" w:rsidP="00D83115">
      <w:pPr>
        <w:rPr>
          <w:color w:val="000000"/>
        </w:rPr>
      </w:pPr>
      <w:r w:rsidRPr="00A26651">
        <w:rPr>
          <w:color w:val="000000"/>
        </w:rPr>
        <w:t xml:space="preserve">Capital Social </w:t>
      </w:r>
      <w:r w:rsidR="007451E2" w:rsidRPr="00A26651">
        <w:rPr>
          <w:color w:val="000000"/>
        </w:rPr>
        <w:t>………………………………………………………………</w:t>
      </w:r>
      <w:r w:rsidR="00772D0C">
        <w:rPr>
          <w:color w:val="000000"/>
        </w:rPr>
        <w:t>…… (Millions FCFA)</w:t>
      </w:r>
    </w:p>
    <w:p w:rsidR="00F16E55" w:rsidRDefault="00F16E55" w:rsidP="00D83115">
      <w:pPr>
        <w:rPr>
          <w:color w:val="000000"/>
        </w:rPr>
      </w:pPr>
      <w:r>
        <w:rPr>
          <w:color w:val="000000"/>
        </w:rPr>
        <w:t xml:space="preserve"> </w:t>
      </w:r>
    </w:p>
    <w:p w:rsidR="00F16E55" w:rsidRPr="00F16E55" w:rsidRDefault="00F16E55" w:rsidP="00F16E55">
      <w:pPr>
        <w:rPr>
          <w:color w:val="000000"/>
        </w:rPr>
      </w:pPr>
      <w:r>
        <w:rPr>
          <w:color w:val="000000"/>
        </w:rPr>
        <w:t>Répartition du</w:t>
      </w:r>
      <w:r w:rsidRPr="00F16E55">
        <w:rPr>
          <w:color w:val="000000"/>
        </w:rPr>
        <w:t xml:space="preserve"> </w:t>
      </w:r>
      <w:r w:rsidRPr="00A26651">
        <w:rPr>
          <w:color w:val="000000"/>
        </w:rPr>
        <w:t>Capital Social</w:t>
      </w:r>
      <w:r w:rsidR="00EE7D69">
        <w:rPr>
          <w:color w:val="000000"/>
        </w:rPr>
        <w:t xml:space="preserve"> </w:t>
      </w:r>
      <w:r>
        <w:rPr>
          <w:color w:val="000000"/>
        </w:rPr>
        <w:t>:</w:t>
      </w:r>
      <w:r w:rsidR="00EF2981">
        <w:rPr>
          <w:color w:val="000000"/>
        </w:rPr>
        <w:t xml:space="preserve"> </w:t>
      </w:r>
      <w:r w:rsidR="00772D0C">
        <w:rPr>
          <w:color w:val="000000"/>
        </w:rPr>
        <w:t>Nationaux</w:t>
      </w:r>
      <w:r>
        <w:rPr>
          <w:color w:val="000000"/>
        </w:rPr>
        <w:t>..</w:t>
      </w:r>
      <w:r w:rsidR="00EE7D69">
        <w:rPr>
          <w:color w:val="000000"/>
        </w:rPr>
        <w:t>.........</w:t>
      </w:r>
      <w:r w:rsidR="0005796F">
        <w:rPr>
          <w:color w:val="000000"/>
        </w:rPr>
        <w:t>.</w:t>
      </w:r>
      <w:r w:rsidR="00EE7D69">
        <w:rPr>
          <w:color w:val="000000"/>
        </w:rPr>
        <w:t>.</w:t>
      </w:r>
      <w:r w:rsidR="00772D0C">
        <w:rPr>
          <w:color w:val="000000"/>
        </w:rPr>
        <w:t xml:space="preserve">%.      </w:t>
      </w:r>
      <w:r w:rsidR="00EE7D69">
        <w:rPr>
          <w:color w:val="000000"/>
        </w:rPr>
        <w:t>Étranger</w:t>
      </w:r>
      <w:r w:rsidR="0005796F">
        <w:rPr>
          <w:color w:val="000000"/>
        </w:rPr>
        <w:t>s</w:t>
      </w:r>
      <w:r w:rsidR="00772D0C">
        <w:rPr>
          <w:color w:val="000000"/>
        </w:rPr>
        <w:t>……</w:t>
      </w:r>
      <w:r w:rsidR="0005796F">
        <w:rPr>
          <w:color w:val="000000"/>
        </w:rPr>
        <w:t>..</w:t>
      </w:r>
      <w:r w:rsidR="00772D0C">
        <w:rPr>
          <w:color w:val="000000"/>
        </w:rPr>
        <w:t xml:space="preserve">%.     </w:t>
      </w:r>
      <w:r w:rsidR="00EE7D69">
        <w:rPr>
          <w:color w:val="000000"/>
        </w:rPr>
        <w:t xml:space="preserve"> </w:t>
      </w:r>
      <w:r w:rsidR="00772D0C">
        <w:rPr>
          <w:color w:val="000000"/>
        </w:rPr>
        <w:t>Etat</w:t>
      </w:r>
      <w:r w:rsidR="0005796F">
        <w:rPr>
          <w:color w:val="000000"/>
        </w:rPr>
        <w:t>……</w:t>
      </w:r>
      <w:r>
        <w:rPr>
          <w:color w:val="000000"/>
        </w:rPr>
        <w:t>…</w:t>
      </w:r>
      <w:r w:rsidR="00EE7D69">
        <w:rPr>
          <w:color w:val="000000"/>
        </w:rPr>
        <w:t>……</w:t>
      </w:r>
      <w:r w:rsidR="00772D0C">
        <w:rPr>
          <w:color w:val="000000"/>
        </w:rPr>
        <w:t>%</w:t>
      </w:r>
    </w:p>
    <w:p w:rsidR="00EE7D69" w:rsidRDefault="00EE7D69" w:rsidP="00F16E55">
      <w:pPr>
        <w:pStyle w:val="Paragraphedeliste"/>
        <w:ind w:left="0"/>
        <w:rPr>
          <w:color w:val="000000"/>
        </w:rPr>
      </w:pPr>
    </w:p>
    <w:p w:rsidR="00F16E55" w:rsidRDefault="00F16E55" w:rsidP="00F16E55">
      <w:pPr>
        <w:pStyle w:val="Paragraphedeliste"/>
        <w:ind w:left="0"/>
        <w:rPr>
          <w:color w:val="000000"/>
        </w:rPr>
      </w:pPr>
      <w:r w:rsidRPr="00A26651">
        <w:rPr>
          <w:color w:val="000000"/>
        </w:rPr>
        <w:t>Nom et Prénom du gérant ………………………………………</w:t>
      </w:r>
      <w:r w:rsidR="00EF2981">
        <w:rPr>
          <w:color w:val="000000"/>
        </w:rPr>
        <w:t>………………...</w:t>
      </w:r>
      <w:r w:rsidR="00144A3B">
        <w:rPr>
          <w:color w:val="000000"/>
        </w:rPr>
        <w:t>............................</w:t>
      </w:r>
    </w:p>
    <w:p w:rsidR="00F16E55" w:rsidRPr="00144A3B" w:rsidRDefault="00144A3B" w:rsidP="00F16E55">
      <w:pPr>
        <w:pStyle w:val="Paragraphedeliste"/>
        <w:ind w:left="0"/>
        <w:rPr>
          <w:color w:val="000000"/>
        </w:rPr>
      </w:pPr>
      <w:r w:rsidRPr="00A26651">
        <w:rPr>
          <w:color w:val="000000"/>
        </w:rPr>
        <w:t>Tel……………………</w:t>
      </w:r>
      <w:r>
        <w:rPr>
          <w:color w:val="000000"/>
        </w:rPr>
        <w:t>……………………….</w:t>
      </w:r>
      <w:r w:rsidRPr="00A26651">
        <w:rPr>
          <w:color w:val="000000"/>
        </w:rPr>
        <w:t>E-mail……………………………………</w:t>
      </w:r>
      <w:r>
        <w:rPr>
          <w:color w:val="000000"/>
        </w:rPr>
        <w:t>…………</w:t>
      </w:r>
    </w:p>
    <w:p w:rsidR="001F6FB2" w:rsidRPr="00A26651" w:rsidRDefault="00FD2DA6" w:rsidP="00EE7D69">
      <w:pPr>
        <w:pStyle w:val="Paragraphedeliste"/>
        <w:ind w:left="0"/>
        <w:rPr>
          <w:color w:val="000000"/>
        </w:rPr>
      </w:pPr>
      <w:r w:rsidRPr="00FD2DA6">
        <w:rPr>
          <w:b/>
          <w:noProof/>
          <w:color w:val="000000"/>
        </w:rPr>
        <w:lastRenderedPageBreak/>
        <w:pict>
          <v:rect id="_x0000_s1181" style="position:absolute;margin-left:421.9pt;margin-top:.65pt;width:19.5pt;height:12.75pt;z-index:251685888"/>
        </w:pict>
      </w:r>
      <w:r w:rsidRPr="00FD2DA6">
        <w:rPr>
          <w:b/>
          <w:noProof/>
          <w:color w:val="000000"/>
        </w:rPr>
        <w:pict>
          <v:rect id="_x0000_s1054" style="position:absolute;margin-left:132.4pt;margin-top:.65pt;width:19.5pt;height:12.75pt;z-index:251624448"/>
        </w:pict>
      </w:r>
      <w:r w:rsidRPr="00FD2DA6">
        <w:rPr>
          <w:b/>
          <w:noProof/>
          <w:color w:val="000000"/>
        </w:rPr>
        <w:pict>
          <v:rect id="_x0000_s1123" style="position:absolute;margin-left:286.15pt;margin-top:.65pt;width:19.5pt;height:12.75pt;z-index:251630592"/>
        </w:pict>
      </w:r>
      <w:r w:rsidR="00AF6887" w:rsidRPr="00A26651">
        <w:rPr>
          <w:color w:val="000000"/>
        </w:rPr>
        <w:t>Qualité :</w:t>
      </w:r>
      <w:r w:rsidR="00F16E55" w:rsidRPr="00F16E55">
        <w:rPr>
          <w:color w:val="000000"/>
        </w:rPr>
        <w:t xml:space="preserve"> </w:t>
      </w:r>
      <w:r w:rsidR="00F16E55" w:rsidRPr="00A26651">
        <w:rPr>
          <w:color w:val="000000"/>
        </w:rPr>
        <w:t>Gérant</w:t>
      </w:r>
      <w:r w:rsidR="00F16E55">
        <w:rPr>
          <w:color w:val="000000"/>
        </w:rPr>
        <w:t xml:space="preserve"> Simple</w:t>
      </w:r>
      <w:r w:rsidR="00AF6887" w:rsidRPr="00A26651">
        <w:rPr>
          <w:color w:val="000000"/>
        </w:rPr>
        <w:t xml:space="preserve">           </w:t>
      </w:r>
      <w:r w:rsidR="00F16E55">
        <w:rPr>
          <w:color w:val="000000"/>
        </w:rPr>
        <w:t xml:space="preserve">        </w:t>
      </w:r>
      <w:r w:rsidR="000A7E78">
        <w:rPr>
          <w:color w:val="000000"/>
        </w:rPr>
        <w:t xml:space="preserve">Gérant </w:t>
      </w:r>
      <w:r w:rsidR="00AF6887" w:rsidRPr="00A26651">
        <w:rPr>
          <w:color w:val="000000"/>
        </w:rPr>
        <w:t>P</w:t>
      </w:r>
      <w:r w:rsidR="00F52F77" w:rsidRPr="00A26651">
        <w:rPr>
          <w:color w:val="000000"/>
        </w:rPr>
        <w:t xml:space="preserve">ropriétaire                   </w:t>
      </w:r>
      <w:r w:rsidR="00AF6887" w:rsidRPr="00A26651">
        <w:rPr>
          <w:color w:val="000000"/>
        </w:rPr>
        <w:t xml:space="preserve"> </w:t>
      </w:r>
      <w:r w:rsidR="001F6FB2" w:rsidRPr="00A26651">
        <w:rPr>
          <w:color w:val="000000"/>
        </w:rPr>
        <w:t xml:space="preserve">  </w:t>
      </w:r>
      <w:r w:rsidR="00F52F77" w:rsidRPr="00A26651">
        <w:rPr>
          <w:color w:val="000000"/>
        </w:rPr>
        <w:t xml:space="preserve"> </w:t>
      </w:r>
      <w:r w:rsidR="00AF6887" w:rsidRPr="00A26651">
        <w:rPr>
          <w:color w:val="000000"/>
        </w:rPr>
        <w:t xml:space="preserve">Nationalité </w:t>
      </w:r>
    </w:p>
    <w:p w:rsidR="00144A3B" w:rsidRDefault="00144A3B" w:rsidP="00F52F77">
      <w:pPr>
        <w:pStyle w:val="Paragraphedeliste"/>
        <w:ind w:left="0"/>
        <w:rPr>
          <w:color w:val="000000"/>
        </w:rPr>
      </w:pPr>
    </w:p>
    <w:p w:rsidR="00AF6887" w:rsidRPr="00A26651" w:rsidRDefault="00FD2DA6" w:rsidP="00F52F77">
      <w:pPr>
        <w:pStyle w:val="Paragraphedeliste"/>
        <w:ind w:left="0"/>
        <w:rPr>
          <w:color w:val="000000"/>
        </w:rPr>
      </w:pPr>
      <w:r w:rsidRPr="00FD2DA6">
        <w:rPr>
          <w:b/>
          <w:noProof/>
          <w:color w:val="000000"/>
        </w:rPr>
        <w:pict>
          <v:rect id="_x0000_s1053" style="position:absolute;margin-left:132.4pt;margin-top:2pt;width:19.5pt;height:12.75pt;z-index:251623424"/>
        </w:pict>
      </w:r>
      <w:r w:rsidRPr="00FD2DA6">
        <w:rPr>
          <w:b/>
          <w:noProof/>
          <w:color w:val="000000"/>
        </w:rPr>
        <w:pict>
          <v:rect id="_x0000_s1051" style="position:absolute;margin-left:286.9pt;margin-top:2pt;width:19.5pt;height:12.75pt;z-index:251621376"/>
        </w:pict>
      </w:r>
      <w:r w:rsidRPr="00FD2DA6">
        <w:rPr>
          <w:b/>
          <w:noProof/>
          <w:color w:val="000000"/>
        </w:rPr>
        <w:pict>
          <v:rect id="_x0000_s1059" style="position:absolute;margin-left:67.9pt;margin-top:14.75pt;width:19.5pt;height:12.75pt;z-index:251626496"/>
        </w:pict>
      </w:r>
      <w:r w:rsidRPr="00FD2DA6">
        <w:rPr>
          <w:b/>
          <w:noProof/>
          <w:color w:val="000000"/>
        </w:rPr>
        <w:pict>
          <v:rect id="_x0000_s1057" style="position:absolute;margin-left:441.4pt;margin-top:1.25pt;width:19.5pt;height:12.75pt;z-index:251625472"/>
        </w:pict>
      </w:r>
      <w:r w:rsidRPr="00FD2DA6">
        <w:rPr>
          <w:b/>
          <w:noProof/>
          <w:color w:val="000000"/>
        </w:rPr>
        <w:pict>
          <v:rect id="_x0000_s1052" style="position:absolute;margin-left:364.5pt;margin-top:1.25pt;width:19.5pt;height:12.75pt;z-index:251622400"/>
        </w:pict>
      </w:r>
      <w:r w:rsidRPr="00FD2DA6">
        <w:rPr>
          <w:b/>
          <w:noProof/>
          <w:color w:val="000000"/>
        </w:rPr>
        <w:pict>
          <v:rect id="_x0000_s1050" style="position:absolute;margin-left:210.4pt;margin-top:2pt;width:19.5pt;height:12pt;z-index:251620352"/>
        </w:pict>
      </w:r>
      <w:r w:rsidR="001F6FB2" w:rsidRPr="00A26651">
        <w:rPr>
          <w:color w:val="000000"/>
        </w:rPr>
        <w:t>Tranche</w:t>
      </w:r>
      <w:r w:rsidR="00F52F77" w:rsidRPr="00A26651">
        <w:rPr>
          <w:color w:val="000000"/>
        </w:rPr>
        <w:t xml:space="preserve"> d’âge : 18-25ans             </w:t>
      </w:r>
      <w:r w:rsidR="00AF6887" w:rsidRPr="00A26651">
        <w:rPr>
          <w:color w:val="000000"/>
        </w:rPr>
        <w:t>2</w:t>
      </w:r>
      <w:r w:rsidR="00144A3B">
        <w:rPr>
          <w:color w:val="000000"/>
        </w:rPr>
        <w:t>6</w:t>
      </w:r>
      <w:r w:rsidR="00AF6887" w:rsidRPr="00A26651">
        <w:rPr>
          <w:color w:val="000000"/>
        </w:rPr>
        <w:t>-35ans</w:t>
      </w:r>
      <w:r w:rsidR="000A7E78">
        <w:rPr>
          <w:color w:val="000000"/>
        </w:rPr>
        <w:t xml:space="preserve">  </w:t>
      </w:r>
      <w:r w:rsidR="001F6FB2" w:rsidRPr="00A26651">
        <w:rPr>
          <w:color w:val="000000"/>
        </w:rPr>
        <w:t xml:space="preserve">         3</w:t>
      </w:r>
      <w:r w:rsidR="00144A3B">
        <w:rPr>
          <w:color w:val="000000"/>
        </w:rPr>
        <w:t>6</w:t>
      </w:r>
      <w:r w:rsidR="001F6FB2" w:rsidRPr="00A26651">
        <w:rPr>
          <w:color w:val="000000"/>
        </w:rPr>
        <w:t>-40ans</w:t>
      </w:r>
      <w:r w:rsidR="000A7E78">
        <w:rPr>
          <w:color w:val="000000"/>
        </w:rPr>
        <w:t xml:space="preserve">  </w:t>
      </w:r>
      <w:r w:rsidR="001F6FB2" w:rsidRPr="00A26651">
        <w:rPr>
          <w:color w:val="000000"/>
        </w:rPr>
        <w:t xml:space="preserve">        </w:t>
      </w:r>
      <w:r w:rsidR="006D1E3F" w:rsidRPr="00A26651">
        <w:rPr>
          <w:color w:val="000000"/>
        </w:rPr>
        <w:t xml:space="preserve"> </w:t>
      </w:r>
      <w:r w:rsidR="001F6FB2" w:rsidRPr="00A26651">
        <w:rPr>
          <w:color w:val="000000"/>
        </w:rPr>
        <w:t>4</w:t>
      </w:r>
      <w:r w:rsidR="00144A3B">
        <w:rPr>
          <w:color w:val="000000"/>
        </w:rPr>
        <w:t>1</w:t>
      </w:r>
      <w:r w:rsidR="001F6FB2" w:rsidRPr="00A26651">
        <w:rPr>
          <w:color w:val="000000"/>
        </w:rPr>
        <w:t>-50an</w:t>
      </w:r>
      <w:r w:rsidR="00F52F77" w:rsidRPr="00A26651">
        <w:rPr>
          <w:color w:val="000000"/>
        </w:rPr>
        <w:t>s</w:t>
      </w:r>
      <w:r w:rsidR="001F6FB2" w:rsidRPr="00A26651">
        <w:rPr>
          <w:color w:val="000000"/>
        </w:rPr>
        <w:t xml:space="preserve"> </w:t>
      </w:r>
      <w:r w:rsidR="000A7E78">
        <w:rPr>
          <w:color w:val="000000"/>
        </w:rPr>
        <w:t xml:space="preserve">          </w:t>
      </w:r>
      <w:r w:rsidR="001F6FB2" w:rsidRPr="00A26651">
        <w:rPr>
          <w:color w:val="000000"/>
        </w:rPr>
        <w:t>5</w:t>
      </w:r>
      <w:r w:rsidR="00144A3B">
        <w:rPr>
          <w:color w:val="000000"/>
        </w:rPr>
        <w:t>1</w:t>
      </w:r>
      <w:r w:rsidR="001F6FB2" w:rsidRPr="00A26651">
        <w:rPr>
          <w:color w:val="000000"/>
        </w:rPr>
        <w:t xml:space="preserve">-60ans     </w:t>
      </w:r>
      <w:r w:rsidR="006D1E3F" w:rsidRPr="00A26651">
        <w:rPr>
          <w:color w:val="000000"/>
        </w:rPr>
        <w:t xml:space="preserve">          </w:t>
      </w:r>
      <w:r w:rsidR="00AF6887" w:rsidRPr="00A26651">
        <w:rPr>
          <w:color w:val="000000"/>
        </w:rPr>
        <w:t>6</w:t>
      </w:r>
      <w:r w:rsidR="00144A3B">
        <w:rPr>
          <w:color w:val="000000"/>
        </w:rPr>
        <w:t>1</w:t>
      </w:r>
      <w:r w:rsidR="00F52F77" w:rsidRPr="00A26651">
        <w:rPr>
          <w:color w:val="000000"/>
        </w:rPr>
        <w:t xml:space="preserve"> </w:t>
      </w:r>
      <w:r w:rsidR="00AF6887" w:rsidRPr="00A26651">
        <w:rPr>
          <w:color w:val="000000"/>
        </w:rPr>
        <w:t>ans et plus</w:t>
      </w:r>
    </w:p>
    <w:p w:rsidR="001F6FB2" w:rsidRPr="00A26651" w:rsidRDefault="001F6FB2" w:rsidP="001F6FB2">
      <w:pPr>
        <w:pStyle w:val="Paragraphedeliste"/>
        <w:rPr>
          <w:color w:val="000000"/>
        </w:rPr>
      </w:pPr>
    </w:p>
    <w:p w:rsidR="00F16E55" w:rsidRDefault="00F16E55" w:rsidP="00F16E55">
      <w:pPr>
        <w:pStyle w:val="Paragraphedeliste"/>
        <w:ind w:left="0"/>
        <w:rPr>
          <w:b/>
          <w:color w:val="000000"/>
          <w:u w:val="single"/>
        </w:rPr>
      </w:pPr>
    </w:p>
    <w:p w:rsidR="00F16E55" w:rsidRDefault="00F16E55" w:rsidP="00A6448A">
      <w:pPr>
        <w:pStyle w:val="Paragraphedeliste"/>
        <w:numPr>
          <w:ilvl w:val="0"/>
          <w:numId w:val="10"/>
        </w:numPr>
        <w:rPr>
          <w:b/>
          <w:color w:val="000000"/>
          <w:u w:val="single"/>
        </w:rPr>
      </w:pPr>
      <w:r w:rsidRPr="00A26651">
        <w:rPr>
          <w:b/>
          <w:color w:val="000000"/>
          <w:u w:val="single"/>
        </w:rPr>
        <w:t>DONNEES SUR L</w:t>
      </w:r>
      <w:r>
        <w:rPr>
          <w:b/>
          <w:color w:val="000000"/>
          <w:u w:val="single"/>
        </w:rPr>
        <w:t xml:space="preserve">’ACTIVITE </w:t>
      </w:r>
      <w:r w:rsidRPr="00A26651">
        <w:rPr>
          <w:b/>
          <w:color w:val="000000"/>
          <w:u w:val="single"/>
        </w:rPr>
        <w:t xml:space="preserve"> DE</w:t>
      </w:r>
      <w:r>
        <w:rPr>
          <w:b/>
          <w:color w:val="000000"/>
          <w:u w:val="single"/>
        </w:rPr>
        <w:t xml:space="preserve"> L’ENTREPRISE</w:t>
      </w:r>
    </w:p>
    <w:p w:rsidR="00F16E55" w:rsidRDefault="00F16E55" w:rsidP="00F16E55">
      <w:pPr>
        <w:pStyle w:val="Paragraphedeliste"/>
        <w:ind w:left="0"/>
        <w:rPr>
          <w:b/>
          <w:color w:val="000000"/>
          <w:u w:val="single"/>
        </w:rPr>
      </w:pPr>
    </w:p>
    <w:p w:rsidR="00023D9D" w:rsidRDefault="00023D9D" w:rsidP="00A6448A">
      <w:pPr>
        <w:rPr>
          <w:color w:val="000000"/>
        </w:rPr>
      </w:pPr>
    </w:p>
    <w:p w:rsidR="00F16E55" w:rsidRDefault="00FD2DA6" w:rsidP="00A6448A">
      <w:pPr>
        <w:rPr>
          <w:color w:val="000000"/>
        </w:rPr>
      </w:pPr>
      <w:r>
        <w:rPr>
          <w:noProof/>
          <w:color w:val="000000"/>
        </w:rPr>
        <w:pict>
          <v:rect id="_x0000_s1137" style="position:absolute;margin-left:421.9pt;margin-top:3.2pt;width:40.5pt;height:12.75pt;z-index:251640832"/>
        </w:pict>
      </w:r>
      <w:r>
        <w:rPr>
          <w:noProof/>
          <w:color w:val="000000"/>
        </w:rPr>
        <w:pict>
          <v:rect id="_x0000_s1136" style="position:absolute;margin-left:273.4pt;margin-top:3.2pt;width:33pt;height:12.75pt;z-index:251639808"/>
        </w:pict>
      </w:r>
      <w:r w:rsidR="00F16E55" w:rsidRPr="00A26651">
        <w:rPr>
          <w:color w:val="000000"/>
        </w:rPr>
        <w:t>Effectif de départ</w:t>
      </w:r>
      <w:r w:rsidR="00A6448A">
        <w:rPr>
          <w:color w:val="000000"/>
        </w:rPr>
        <w:t xml:space="preserve"> (à la création) : Employés </w:t>
      </w:r>
      <w:r w:rsidR="00A6448A" w:rsidRPr="00A26651">
        <w:rPr>
          <w:color w:val="000000"/>
        </w:rPr>
        <w:t>permanent</w:t>
      </w:r>
      <w:r w:rsidR="00D52424">
        <w:rPr>
          <w:color w:val="000000"/>
        </w:rPr>
        <w:t>s</w:t>
      </w:r>
      <w:r w:rsidR="00A6448A" w:rsidRPr="00A26651">
        <w:rPr>
          <w:color w:val="000000"/>
        </w:rPr>
        <w:tab/>
      </w:r>
      <w:r w:rsidR="00A6448A">
        <w:rPr>
          <w:color w:val="000000"/>
        </w:rPr>
        <w:t xml:space="preserve">          </w:t>
      </w:r>
      <w:r w:rsidR="00D52424">
        <w:rPr>
          <w:color w:val="000000"/>
        </w:rPr>
        <w:t xml:space="preserve">        temporaires</w:t>
      </w:r>
      <w:r w:rsidR="00A6448A" w:rsidRPr="00A26651">
        <w:rPr>
          <w:color w:val="000000"/>
        </w:rPr>
        <w:t xml:space="preserve">  </w:t>
      </w:r>
      <w:r w:rsidR="00A6448A" w:rsidRPr="00A26651">
        <w:rPr>
          <w:color w:val="000000"/>
        </w:rPr>
        <w:tab/>
      </w:r>
      <w:r w:rsidR="00A6448A">
        <w:rPr>
          <w:color w:val="000000"/>
        </w:rPr>
        <w:t xml:space="preserve">     </w:t>
      </w:r>
    </w:p>
    <w:p w:rsidR="00A6448A" w:rsidRDefault="00A6448A" w:rsidP="00F16E55">
      <w:pPr>
        <w:tabs>
          <w:tab w:val="left" w:pos="5850"/>
          <w:tab w:val="left" w:pos="7920"/>
        </w:tabs>
        <w:rPr>
          <w:color w:val="000000"/>
        </w:rPr>
      </w:pPr>
    </w:p>
    <w:p w:rsidR="00F16E55" w:rsidRPr="00A26651" w:rsidRDefault="00FD2DA6" w:rsidP="00F16E55">
      <w:pPr>
        <w:tabs>
          <w:tab w:val="left" w:pos="5850"/>
          <w:tab w:val="left" w:pos="7920"/>
        </w:tabs>
        <w:rPr>
          <w:color w:val="000000"/>
        </w:rPr>
      </w:pPr>
      <w:r>
        <w:rPr>
          <w:noProof/>
          <w:color w:val="000000"/>
        </w:rPr>
        <w:pict>
          <v:rect id="_x0000_s1124" style="position:absolute;margin-left:210.4pt;margin-top:4.85pt;width:34.5pt;height:12.75pt;z-index:251631616"/>
        </w:pict>
      </w:r>
      <w:r w:rsidRPr="00FD2DA6">
        <w:rPr>
          <w:b/>
          <w:noProof/>
          <w:color w:val="000000"/>
        </w:rPr>
        <w:pict>
          <v:rect id="_x0000_s1125" style="position:absolute;margin-left:388.15pt;margin-top:4.85pt;width:47.25pt;height:12.75pt;z-index:251632640"/>
        </w:pict>
      </w:r>
      <w:r w:rsidR="00A6448A">
        <w:rPr>
          <w:color w:val="000000"/>
        </w:rPr>
        <w:t xml:space="preserve">Effectif  actuel : Employés permanents                            </w:t>
      </w:r>
      <w:r w:rsidR="00D52424">
        <w:rPr>
          <w:color w:val="000000"/>
        </w:rPr>
        <w:t xml:space="preserve">       temporaires</w:t>
      </w:r>
      <w:r w:rsidR="00D52424" w:rsidRPr="00A26651">
        <w:rPr>
          <w:color w:val="000000"/>
        </w:rPr>
        <w:t xml:space="preserve">  </w:t>
      </w:r>
    </w:p>
    <w:p w:rsidR="00F16E55" w:rsidRDefault="00F16E55" w:rsidP="00F16E55">
      <w:pPr>
        <w:tabs>
          <w:tab w:val="left" w:pos="5850"/>
          <w:tab w:val="left" w:pos="7920"/>
        </w:tabs>
        <w:rPr>
          <w:color w:val="000000"/>
        </w:rPr>
      </w:pPr>
    </w:p>
    <w:p w:rsidR="00F16E55" w:rsidRPr="00A26651" w:rsidRDefault="00FD2DA6" w:rsidP="00F16E55">
      <w:pPr>
        <w:tabs>
          <w:tab w:val="left" w:pos="5850"/>
          <w:tab w:val="left" w:pos="7920"/>
        </w:tabs>
        <w:rPr>
          <w:color w:val="000000"/>
        </w:rPr>
      </w:pPr>
      <w:r>
        <w:rPr>
          <w:noProof/>
          <w:color w:val="000000"/>
        </w:rPr>
        <w:pict>
          <v:rect id="_x0000_s1203" style="position:absolute;margin-left:274.9pt;margin-top:2pt;width:34.5pt;height:12.75pt;z-index:251705344"/>
        </w:pict>
      </w:r>
      <w:r>
        <w:rPr>
          <w:noProof/>
          <w:color w:val="000000"/>
        </w:rPr>
        <w:pict>
          <v:rect id="_x0000_s1202" style="position:absolute;margin-left:148.15pt;margin-top:2pt;width:34.5pt;height:12.75pt;z-index:251704320"/>
        </w:pict>
      </w:r>
      <w:r w:rsidR="00D52424">
        <w:rPr>
          <w:color w:val="000000"/>
        </w:rPr>
        <w:t>E</w:t>
      </w:r>
      <w:r w:rsidR="00F16E55" w:rsidRPr="00A26651">
        <w:rPr>
          <w:color w:val="000000"/>
        </w:rPr>
        <w:t>ffectifs</w:t>
      </w:r>
      <w:r w:rsidR="00D52424">
        <w:rPr>
          <w:color w:val="000000"/>
        </w:rPr>
        <w:t xml:space="preserve"> total</w:t>
      </w:r>
      <w:r w:rsidR="006F4851">
        <w:rPr>
          <w:color w:val="000000"/>
        </w:rPr>
        <w:t xml:space="preserve"> : </w:t>
      </w:r>
      <w:r w:rsidR="006F4851" w:rsidRPr="00A26651">
        <w:rPr>
          <w:color w:val="000000"/>
        </w:rPr>
        <w:t>hommes</w:t>
      </w:r>
      <w:r w:rsidR="006F4851">
        <w:rPr>
          <w:color w:val="000000"/>
        </w:rPr>
        <w:t> :                                femmes :</w:t>
      </w:r>
    </w:p>
    <w:p w:rsidR="00F16E55" w:rsidRDefault="00FD2DA6" w:rsidP="00F16E55">
      <w:pPr>
        <w:pStyle w:val="Paragraphedeliste"/>
        <w:ind w:left="0"/>
        <w:rPr>
          <w:color w:val="000000"/>
        </w:rPr>
      </w:pPr>
      <w:r w:rsidRPr="00FD2DA6">
        <w:rPr>
          <w:b/>
          <w:noProof/>
          <w:color w:val="000000"/>
        </w:rPr>
        <w:pict>
          <v:rect id="_x0000_s1133" style="position:absolute;margin-left:204.4pt;margin-top:11.3pt;width:19.5pt;height:12.75pt;z-index:251636736"/>
        </w:pict>
      </w:r>
      <w:r w:rsidRPr="00FD2DA6">
        <w:rPr>
          <w:b/>
          <w:noProof/>
          <w:color w:val="000000"/>
        </w:rPr>
        <w:pict>
          <v:rect id="_x0000_s1128" style="position:absolute;margin-left:421.9pt;margin-top:10.85pt;width:19.5pt;height:17.7pt;z-index:251634688"/>
        </w:pict>
      </w:r>
      <w:r w:rsidRPr="00FD2DA6">
        <w:rPr>
          <w:b/>
          <w:noProof/>
          <w:color w:val="000000"/>
        </w:rPr>
        <w:pict>
          <v:rect id="_x0000_s1127" style="position:absolute;margin-left:345pt;margin-top:11.3pt;width:19.5pt;height:12.75pt;z-index:251633664"/>
        </w:pict>
      </w:r>
    </w:p>
    <w:p w:rsidR="00F16E55" w:rsidRDefault="00FD2DA6" w:rsidP="00F16E55">
      <w:pPr>
        <w:pStyle w:val="Paragraphedeliste"/>
        <w:ind w:left="0"/>
        <w:rPr>
          <w:color w:val="000000"/>
        </w:rPr>
      </w:pPr>
      <w:r w:rsidRPr="00FD2DA6">
        <w:rPr>
          <w:b/>
          <w:noProof/>
          <w:color w:val="000000"/>
        </w:rPr>
        <w:pict>
          <v:rect id="_x0000_s1144" style="position:absolute;margin-left:128.65pt;margin-top:16.85pt;width:19.5pt;height:12.75pt;z-index:251648000"/>
        </w:pict>
      </w:r>
      <w:r w:rsidRPr="00FD2DA6">
        <w:rPr>
          <w:b/>
          <w:noProof/>
          <w:color w:val="000000"/>
        </w:rPr>
        <w:pict>
          <v:rect id="_x0000_s1134" style="position:absolute;margin-left:36.4pt;margin-top:14.75pt;width:19.5pt;height:12.75pt;z-index:251637760"/>
        </w:pict>
      </w:r>
      <w:r w:rsidRPr="00FD2DA6">
        <w:rPr>
          <w:b/>
          <w:noProof/>
          <w:color w:val="000000"/>
        </w:rPr>
        <w:pict>
          <v:rect id="_x0000_s1131" style="position:absolute;margin-left:279.4pt;margin-top:2pt;width:19.5pt;height:12.75pt;z-index:251635712"/>
        </w:pict>
      </w:r>
      <w:r w:rsidR="00A6448A">
        <w:rPr>
          <w:color w:val="000000"/>
        </w:rPr>
        <w:t>Homme : (</w:t>
      </w:r>
      <w:r w:rsidR="00F16E55">
        <w:rPr>
          <w:color w:val="000000"/>
        </w:rPr>
        <w:t xml:space="preserve">Par </w:t>
      </w:r>
      <w:r w:rsidR="00F16E55" w:rsidRPr="00A26651">
        <w:rPr>
          <w:color w:val="000000"/>
        </w:rPr>
        <w:t>Tranche d’âge</w:t>
      </w:r>
      <w:r w:rsidR="00A6448A">
        <w:rPr>
          <w:color w:val="000000"/>
        </w:rPr>
        <w:t>)</w:t>
      </w:r>
      <w:r w:rsidR="00F16E55" w:rsidRPr="00A26651">
        <w:rPr>
          <w:color w:val="000000"/>
        </w:rPr>
        <w:t> : 18-25ans           2</w:t>
      </w:r>
      <w:r w:rsidR="0089578E">
        <w:rPr>
          <w:color w:val="000000"/>
        </w:rPr>
        <w:t>6</w:t>
      </w:r>
      <w:r w:rsidR="00F16E55" w:rsidRPr="00A26651">
        <w:rPr>
          <w:color w:val="000000"/>
        </w:rPr>
        <w:t>-35ans         3</w:t>
      </w:r>
      <w:r w:rsidR="0089578E">
        <w:rPr>
          <w:color w:val="000000"/>
        </w:rPr>
        <w:t>6</w:t>
      </w:r>
      <w:r w:rsidR="00F16E55" w:rsidRPr="00A26651">
        <w:rPr>
          <w:color w:val="000000"/>
        </w:rPr>
        <w:t>-40ans         4</w:t>
      </w:r>
      <w:r w:rsidR="0089578E">
        <w:rPr>
          <w:color w:val="000000"/>
        </w:rPr>
        <w:t>1</w:t>
      </w:r>
      <w:r w:rsidR="00F16E55" w:rsidRPr="00A26651">
        <w:rPr>
          <w:color w:val="000000"/>
        </w:rPr>
        <w:t>-50ans         5</w:t>
      </w:r>
      <w:r w:rsidR="0089578E">
        <w:rPr>
          <w:color w:val="000000"/>
        </w:rPr>
        <w:t>1</w:t>
      </w:r>
      <w:r w:rsidR="00F16E55" w:rsidRPr="00A26651">
        <w:rPr>
          <w:color w:val="000000"/>
        </w:rPr>
        <w:t xml:space="preserve">-60ans               </w:t>
      </w:r>
      <w:r w:rsidR="00A6448A">
        <w:rPr>
          <w:color w:val="000000"/>
        </w:rPr>
        <w:t>6</w:t>
      </w:r>
      <w:r w:rsidR="0089578E">
        <w:rPr>
          <w:color w:val="000000"/>
        </w:rPr>
        <w:t>1</w:t>
      </w:r>
      <w:r w:rsidR="00A6448A">
        <w:rPr>
          <w:color w:val="000000"/>
        </w:rPr>
        <w:t>-et plus</w:t>
      </w:r>
    </w:p>
    <w:p w:rsidR="00B0666E" w:rsidRDefault="00B0666E" w:rsidP="00F16E55">
      <w:pPr>
        <w:pStyle w:val="Paragraphedeliste"/>
        <w:ind w:left="0"/>
        <w:rPr>
          <w:color w:val="000000"/>
        </w:rPr>
      </w:pPr>
    </w:p>
    <w:p w:rsidR="00F16E55" w:rsidRDefault="00FD2DA6" w:rsidP="00F16E55">
      <w:pPr>
        <w:pStyle w:val="Paragraphedeliste"/>
        <w:ind w:left="0"/>
        <w:rPr>
          <w:color w:val="000000"/>
        </w:rPr>
      </w:pPr>
      <w:r w:rsidRPr="00FD2DA6">
        <w:rPr>
          <w:b/>
          <w:noProof/>
          <w:color w:val="000000"/>
        </w:rPr>
        <w:pict>
          <v:rect id="_x0000_s1143" style="position:absolute;margin-left:148.15pt;margin-top:14.75pt;width:19.5pt;height:12.75pt;z-index:251646976"/>
        </w:pict>
      </w:r>
      <w:r w:rsidRPr="00FD2DA6">
        <w:rPr>
          <w:b/>
          <w:noProof/>
          <w:color w:val="000000"/>
        </w:rPr>
        <w:pict>
          <v:rect id="_x0000_s1142" style="position:absolute;margin-left:40.35pt;margin-top:14.75pt;width:19.5pt;height:12.75pt;z-index:251645952"/>
        </w:pict>
      </w:r>
      <w:r w:rsidRPr="00FD2DA6">
        <w:rPr>
          <w:b/>
          <w:noProof/>
          <w:color w:val="000000"/>
        </w:rPr>
        <w:pict>
          <v:rect id="_x0000_s1138" style="position:absolute;margin-left:199.9pt;margin-top:-.1pt;width:19.5pt;height:12.75pt;z-index:251641856"/>
        </w:pict>
      </w:r>
      <w:r w:rsidRPr="00FD2DA6">
        <w:rPr>
          <w:b/>
          <w:noProof/>
          <w:color w:val="000000"/>
        </w:rPr>
        <w:pict>
          <v:rect id="_x0000_s1139" style="position:absolute;margin-left:273.4pt;margin-top:2pt;width:19.5pt;height:12.75pt;z-index:251642880"/>
        </w:pict>
      </w:r>
      <w:r w:rsidRPr="00FD2DA6">
        <w:rPr>
          <w:b/>
          <w:noProof/>
          <w:color w:val="000000"/>
        </w:rPr>
        <w:pict>
          <v:rect id="_x0000_s1140" style="position:absolute;margin-left:343.9pt;margin-top:-.1pt;width:19.5pt;height:12.75pt;z-index:251643904"/>
        </w:pict>
      </w:r>
      <w:r w:rsidRPr="00FD2DA6">
        <w:rPr>
          <w:b/>
          <w:noProof/>
          <w:color w:val="000000"/>
        </w:rPr>
        <w:pict>
          <v:rect id="_x0000_s1141" style="position:absolute;margin-left:419.65pt;margin-top:-.1pt;width:19.5pt;height:12.75pt;z-index:251644928"/>
        </w:pict>
      </w:r>
      <w:r w:rsidR="00A6448A">
        <w:rPr>
          <w:color w:val="000000"/>
        </w:rPr>
        <w:t xml:space="preserve">Femme : (Par </w:t>
      </w:r>
      <w:r w:rsidR="00A6448A" w:rsidRPr="00A26651">
        <w:rPr>
          <w:color w:val="000000"/>
        </w:rPr>
        <w:t>Tranche d’âge</w:t>
      </w:r>
      <w:r w:rsidR="00A6448A">
        <w:rPr>
          <w:color w:val="000000"/>
        </w:rPr>
        <w:t>)</w:t>
      </w:r>
      <w:r w:rsidR="00A6448A" w:rsidRPr="00A26651">
        <w:rPr>
          <w:color w:val="000000"/>
        </w:rPr>
        <w:t> : 18-25ans           2</w:t>
      </w:r>
      <w:r w:rsidR="0089578E">
        <w:rPr>
          <w:color w:val="000000"/>
        </w:rPr>
        <w:t>6</w:t>
      </w:r>
      <w:r w:rsidR="00A6448A" w:rsidRPr="00A26651">
        <w:rPr>
          <w:color w:val="000000"/>
        </w:rPr>
        <w:t>-35ans         3</w:t>
      </w:r>
      <w:r w:rsidR="0089578E">
        <w:rPr>
          <w:color w:val="000000"/>
        </w:rPr>
        <w:t>6</w:t>
      </w:r>
      <w:r w:rsidR="00A6448A" w:rsidRPr="00A26651">
        <w:rPr>
          <w:color w:val="000000"/>
        </w:rPr>
        <w:t>-40ans         4</w:t>
      </w:r>
      <w:r w:rsidR="0089578E">
        <w:rPr>
          <w:color w:val="000000"/>
        </w:rPr>
        <w:t>1</w:t>
      </w:r>
      <w:r w:rsidR="00A6448A" w:rsidRPr="00A26651">
        <w:rPr>
          <w:color w:val="000000"/>
        </w:rPr>
        <w:t>-50ans         5</w:t>
      </w:r>
      <w:r w:rsidR="0089578E">
        <w:rPr>
          <w:color w:val="000000"/>
        </w:rPr>
        <w:t>1</w:t>
      </w:r>
      <w:r w:rsidR="00A6448A" w:rsidRPr="00A26651">
        <w:rPr>
          <w:color w:val="000000"/>
        </w:rPr>
        <w:t xml:space="preserve">-60ans               </w:t>
      </w:r>
      <w:r w:rsidR="00F16E55" w:rsidRPr="00A26651">
        <w:rPr>
          <w:color w:val="000000"/>
        </w:rPr>
        <w:t>6</w:t>
      </w:r>
      <w:r w:rsidR="0089578E">
        <w:rPr>
          <w:color w:val="000000"/>
        </w:rPr>
        <w:t>1</w:t>
      </w:r>
      <w:r w:rsidR="00F16E55" w:rsidRPr="00A26651">
        <w:rPr>
          <w:color w:val="000000"/>
        </w:rPr>
        <w:t xml:space="preserve"> ans et plus</w:t>
      </w:r>
    </w:p>
    <w:p w:rsidR="00F16E55" w:rsidRDefault="00F16E55" w:rsidP="00F16E55">
      <w:pPr>
        <w:pStyle w:val="Paragraphedeliste"/>
        <w:ind w:left="0"/>
        <w:rPr>
          <w:color w:val="000000"/>
        </w:rPr>
      </w:pPr>
    </w:p>
    <w:p w:rsidR="00F16E55" w:rsidRDefault="00F16E55" w:rsidP="00F16E55">
      <w:pPr>
        <w:pStyle w:val="Paragraphedeliste"/>
        <w:ind w:left="0"/>
        <w:rPr>
          <w:color w:val="000000"/>
        </w:rPr>
      </w:pPr>
      <w:r>
        <w:rPr>
          <w:color w:val="000000"/>
        </w:rPr>
        <w:t xml:space="preserve">Investissement  </w:t>
      </w:r>
      <w:r w:rsidR="00A6448A">
        <w:rPr>
          <w:color w:val="000000"/>
        </w:rPr>
        <w:t xml:space="preserve">de </w:t>
      </w:r>
      <w:r>
        <w:rPr>
          <w:color w:val="000000"/>
        </w:rPr>
        <w:t>d</w:t>
      </w:r>
      <w:r w:rsidR="006F4851">
        <w:rPr>
          <w:color w:val="000000"/>
        </w:rPr>
        <w:t>épart ………………………………………………….... (Millions de FCFA)</w:t>
      </w:r>
    </w:p>
    <w:p w:rsidR="00F16E55" w:rsidRDefault="00F16E55" w:rsidP="00F16E55">
      <w:pPr>
        <w:pStyle w:val="Paragraphedeliste"/>
        <w:ind w:left="0"/>
        <w:rPr>
          <w:color w:val="000000"/>
        </w:rPr>
      </w:pPr>
    </w:p>
    <w:p w:rsidR="00F16E55" w:rsidRPr="00A26651" w:rsidRDefault="00F16E55" w:rsidP="00F16E55">
      <w:pPr>
        <w:pStyle w:val="Paragraphedeliste"/>
        <w:ind w:left="0"/>
        <w:rPr>
          <w:color w:val="000000"/>
        </w:rPr>
      </w:pPr>
      <w:r>
        <w:rPr>
          <w:color w:val="000000"/>
        </w:rPr>
        <w:t>Investissement  actuel……</w:t>
      </w:r>
      <w:r w:rsidR="006F4851">
        <w:rPr>
          <w:color w:val="000000"/>
        </w:rPr>
        <w:t>……………………………………………………... (Millions FCFA)</w:t>
      </w:r>
    </w:p>
    <w:p w:rsidR="00B304A2" w:rsidRDefault="00B304A2" w:rsidP="00F16E55">
      <w:pPr>
        <w:rPr>
          <w:color w:val="000000"/>
        </w:rPr>
      </w:pPr>
    </w:p>
    <w:p w:rsidR="00B304A2" w:rsidRDefault="006F4851" w:rsidP="00F16E55">
      <w:pPr>
        <w:rPr>
          <w:color w:val="000000"/>
        </w:rPr>
      </w:pPr>
      <w:r>
        <w:rPr>
          <w:color w:val="000000"/>
        </w:rPr>
        <w:t>Quels sont vos principaux clients :</w:t>
      </w:r>
      <w:r w:rsidR="00743879">
        <w:rPr>
          <w:color w:val="000000"/>
        </w:rPr>
        <w:t>……………………………………</w:t>
      </w:r>
      <w:r>
        <w:rPr>
          <w:color w:val="000000"/>
        </w:rPr>
        <w:t>…………………………..</w:t>
      </w:r>
    </w:p>
    <w:p w:rsidR="00B304A2" w:rsidRDefault="00B304A2" w:rsidP="00220958">
      <w:pPr>
        <w:rPr>
          <w:color w:val="000000"/>
        </w:rPr>
      </w:pPr>
    </w:p>
    <w:p w:rsidR="00220958" w:rsidRDefault="00220958" w:rsidP="00220958">
      <w:pPr>
        <w:rPr>
          <w:color w:val="000000"/>
        </w:rPr>
      </w:pPr>
      <w:r>
        <w:rPr>
          <w:color w:val="000000"/>
        </w:rPr>
        <w:t>Quelle est votre a</w:t>
      </w:r>
      <w:r w:rsidRPr="00A26651">
        <w:rPr>
          <w:color w:val="000000"/>
        </w:rPr>
        <w:t>ctivité principale …………………</w:t>
      </w:r>
      <w:r w:rsidR="006F4851">
        <w:rPr>
          <w:color w:val="000000"/>
        </w:rPr>
        <w:t xml:space="preserve">……………… Branche……………………...                     </w:t>
      </w:r>
      <w:r w:rsidR="00E912D5">
        <w:rPr>
          <w:color w:val="000000"/>
        </w:rPr>
        <w:t>activités secondaires :……………………………………….  Branche</w:t>
      </w:r>
      <w:r w:rsidR="0097445C">
        <w:rPr>
          <w:color w:val="000000"/>
        </w:rPr>
        <w:t>…</w:t>
      </w:r>
      <w:r w:rsidR="00E912D5">
        <w:rPr>
          <w:color w:val="000000"/>
        </w:rPr>
        <w:t>……………………..</w:t>
      </w:r>
      <w:r w:rsidR="0097445C">
        <w:rPr>
          <w:color w:val="000000"/>
        </w:rPr>
        <w:t>……</w:t>
      </w:r>
    </w:p>
    <w:p w:rsidR="00B304A2" w:rsidRDefault="00B304A2" w:rsidP="00F16E55">
      <w:pPr>
        <w:rPr>
          <w:color w:val="000000"/>
        </w:rPr>
      </w:pPr>
    </w:p>
    <w:p w:rsidR="0072301C" w:rsidRDefault="00F16E55" w:rsidP="00F16E55">
      <w:pPr>
        <w:rPr>
          <w:color w:val="000000"/>
        </w:rPr>
      </w:pPr>
      <w:r w:rsidRPr="00A26651">
        <w:rPr>
          <w:color w:val="000000"/>
        </w:rPr>
        <w:t>Chiffre d’Affaires  2013</w:t>
      </w:r>
      <w:r w:rsidR="006F4851">
        <w:rPr>
          <w:color w:val="000000"/>
        </w:rPr>
        <w:t xml:space="preserve"> (en FCFA)</w:t>
      </w:r>
      <w:r w:rsidR="004854B2">
        <w:rPr>
          <w:color w:val="000000"/>
        </w:rPr>
        <w:t>:</w:t>
      </w:r>
    </w:p>
    <w:p w:rsidR="0072301C" w:rsidRDefault="0072301C" w:rsidP="00F16E55">
      <w:pPr>
        <w:rPr>
          <w:color w:val="000000"/>
        </w:rPr>
      </w:pPr>
    </w:p>
    <w:p w:rsidR="00220958" w:rsidRDefault="00FD2DA6" w:rsidP="00F16E55">
      <w:pPr>
        <w:rPr>
          <w:color w:val="000000"/>
        </w:rPr>
      </w:pPr>
      <w:r>
        <w:rPr>
          <w:noProof/>
          <w:color w:val="000000"/>
        </w:rPr>
        <w:pict>
          <v:rect id="_x0000_s1151" style="position:absolute;margin-left:214.15pt;margin-top:16.7pt;width:19.5pt;height:12.75pt;z-index:251655168"/>
        </w:pict>
      </w:r>
      <w:r>
        <w:rPr>
          <w:noProof/>
          <w:color w:val="000000"/>
        </w:rPr>
        <w:pict>
          <v:rect id="_x0000_s1155" style="position:absolute;margin-left:462.6pt;margin-top:16.7pt;width:19.5pt;height:12.75pt;z-index:251659264"/>
        </w:pict>
      </w:r>
      <w:r>
        <w:rPr>
          <w:noProof/>
          <w:color w:val="000000"/>
        </w:rPr>
        <w:pict>
          <v:rect id="_x0000_s1150" style="position:absolute;margin-left:98.65pt;margin-top:29.45pt;width:19.5pt;height:12.75pt;z-index:251654144"/>
        </w:pict>
      </w:r>
      <w:r>
        <w:rPr>
          <w:noProof/>
          <w:color w:val="000000"/>
        </w:rPr>
        <w:pict>
          <v:rect id="_x0000_s1153" style="position:absolute;margin-left:333.4pt;margin-top:16.7pt;width:19.5pt;height:12.75pt;z-index:251657216"/>
        </w:pict>
      </w:r>
      <w:r>
        <w:rPr>
          <w:noProof/>
          <w:color w:val="000000"/>
        </w:rPr>
        <w:pict>
          <v:rect id="_x0000_s1156" style="position:absolute;margin-left:68.65pt;margin-top:12.95pt;width:19.5pt;height:12.75pt;z-index:251660288"/>
        </w:pict>
      </w:r>
      <w:r>
        <w:rPr>
          <w:noProof/>
          <w:color w:val="000000"/>
        </w:rPr>
        <w:pict>
          <v:rect id="_x0000_s1152" style="position:absolute;margin-left:462.6pt;margin-top:.2pt;width:19.5pt;height:12.75pt;z-index:251656192"/>
        </w:pict>
      </w:r>
      <w:r>
        <w:rPr>
          <w:noProof/>
          <w:color w:val="000000"/>
        </w:rPr>
        <w:pict>
          <v:rect id="_x0000_s1149" style="position:absolute;margin-left:333.4pt;margin-top:.2pt;width:19.5pt;height:12.75pt;z-index:251653120"/>
        </w:pict>
      </w:r>
      <w:r>
        <w:rPr>
          <w:noProof/>
          <w:color w:val="000000"/>
        </w:rPr>
        <w:pict>
          <v:rect id="_x0000_s1154" style="position:absolute;margin-left:214.15pt;margin-top:.2pt;width:19.5pt;height:12.75pt;z-index:251658240"/>
        </w:pict>
      </w:r>
      <w:r w:rsidR="0072301C">
        <w:rPr>
          <w:color w:val="000000"/>
        </w:rPr>
        <w:t>A</w:t>
      </w:r>
      <w:r w:rsidR="004854B2">
        <w:rPr>
          <w:color w:val="000000"/>
        </w:rPr>
        <w:t>ctivité principale</w:t>
      </w:r>
      <w:r w:rsidR="00304716">
        <w:rPr>
          <w:color w:val="000000"/>
        </w:rPr>
        <w:t xml:space="preserve"> : </w:t>
      </w:r>
      <w:r w:rsidR="00803DBA">
        <w:rPr>
          <w:color w:val="000000"/>
        </w:rPr>
        <w:t xml:space="preserve">Inférieur à 30 millions      </w:t>
      </w:r>
      <w:r w:rsidR="00220958">
        <w:rPr>
          <w:color w:val="000000"/>
        </w:rPr>
        <w:t xml:space="preserve">  </w:t>
      </w:r>
      <w:r w:rsidR="00CC2DA0">
        <w:rPr>
          <w:color w:val="000000"/>
        </w:rPr>
        <w:t xml:space="preserve">   </w:t>
      </w:r>
      <w:r w:rsidR="00E20603">
        <w:rPr>
          <w:color w:val="000000"/>
        </w:rPr>
        <w:t xml:space="preserve">de </w:t>
      </w:r>
      <w:r w:rsidR="00CC2DA0">
        <w:rPr>
          <w:color w:val="000000"/>
        </w:rPr>
        <w:t xml:space="preserve">30 à 80 millions          </w:t>
      </w:r>
      <w:r w:rsidR="00220958">
        <w:rPr>
          <w:color w:val="000000"/>
        </w:rPr>
        <w:t xml:space="preserve"> </w:t>
      </w:r>
      <w:r w:rsidR="00E20603">
        <w:rPr>
          <w:color w:val="000000"/>
        </w:rPr>
        <w:t xml:space="preserve">de </w:t>
      </w:r>
      <w:r w:rsidR="00CC2DA0">
        <w:rPr>
          <w:color w:val="000000"/>
        </w:rPr>
        <w:t>80 à</w:t>
      </w:r>
      <w:r w:rsidR="00220958">
        <w:rPr>
          <w:color w:val="000000"/>
        </w:rPr>
        <w:t xml:space="preserve"> 300</w:t>
      </w:r>
      <w:r w:rsidR="00803DBA">
        <w:rPr>
          <w:color w:val="000000"/>
        </w:rPr>
        <w:t xml:space="preserve"> milli</w:t>
      </w:r>
      <w:r w:rsidR="00220958">
        <w:rPr>
          <w:color w:val="000000"/>
        </w:rPr>
        <w:t>on</w:t>
      </w:r>
      <w:r w:rsidR="00803DBA">
        <w:rPr>
          <w:color w:val="000000"/>
        </w:rPr>
        <w:t>s</w:t>
      </w:r>
      <w:r w:rsidR="00220958">
        <w:rPr>
          <w:color w:val="000000"/>
        </w:rPr>
        <w:t xml:space="preserve">         </w:t>
      </w:r>
      <w:r w:rsidR="00E20603">
        <w:rPr>
          <w:color w:val="000000"/>
        </w:rPr>
        <w:t xml:space="preserve">de </w:t>
      </w:r>
      <w:r w:rsidR="00220958">
        <w:rPr>
          <w:color w:val="000000"/>
        </w:rPr>
        <w:t xml:space="preserve">300 et 500        </w:t>
      </w:r>
      <w:r w:rsidR="00CC2DA0">
        <w:rPr>
          <w:color w:val="000000"/>
        </w:rPr>
        <w:t xml:space="preserve">    </w:t>
      </w:r>
      <w:r w:rsidR="00E20603">
        <w:rPr>
          <w:color w:val="000000"/>
        </w:rPr>
        <w:t xml:space="preserve">de </w:t>
      </w:r>
      <w:r w:rsidR="00CC2DA0">
        <w:rPr>
          <w:color w:val="000000"/>
        </w:rPr>
        <w:t xml:space="preserve">500 à </w:t>
      </w:r>
      <w:r w:rsidR="00220958">
        <w:rPr>
          <w:color w:val="000000"/>
        </w:rPr>
        <w:t xml:space="preserve">800 millions           </w:t>
      </w:r>
      <w:r w:rsidR="00E20603">
        <w:rPr>
          <w:color w:val="000000"/>
        </w:rPr>
        <w:t xml:space="preserve">de </w:t>
      </w:r>
      <w:r w:rsidR="00220958">
        <w:rPr>
          <w:color w:val="000000"/>
        </w:rPr>
        <w:t xml:space="preserve">800 et </w:t>
      </w:r>
      <w:r w:rsidR="00803DBA">
        <w:rPr>
          <w:color w:val="000000"/>
        </w:rPr>
        <w:t>1 milliard</w:t>
      </w:r>
      <w:r w:rsidR="00220958">
        <w:rPr>
          <w:color w:val="000000"/>
        </w:rPr>
        <w:t xml:space="preserve">          </w:t>
      </w:r>
      <w:r w:rsidR="00E20603">
        <w:rPr>
          <w:color w:val="000000"/>
        </w:rPr>
        <w:t xml:space="preserve">de </w:t>
      </w:r>
      <w:r w:rsidR="00220958">
        <w:rPr>
          <w:color w:val="000000"/>
        </w:rPr>
        <w:t xml:space="preserve">1 </w:t>
      </w:r>
      <w:r w:rsidR="00CC2DA0">
        <w:rPr>
          <w:color w:val="000000"/>
        </w:rPr>
        <w:t>à</w:t>
      </w:r>
      <w:r w:rsidR="00220958">
        <w:rPr>
          <w:color w:val="000000"/>
        </w:rPr>
        <w:t xml:space="preserve"> 1,5  </w:t>
      </w:r>
      <w:r w:rsidR="00CC2DA0">
        <w:rPr>
          <w:color w:val="000000"/>
        </w:rPr>
        <w:t xml:space="preserve">milliards            </w:t>
      </w:r>
      <w:r w:rsidR="00220958">
        <w:rPr>
          <w:color w:val="000000"/>
        </w:rPr>
        <w:t xml:space="preserve"> </w:t>
      </w:r>
      <w:r w:rsidR="00E20603">
        <w:rPr>
          <w:color w:val="000000"/>
        </w:rPr>
        <w:t xml:space="preserve">de </w:t>
      </w:r>
      <w:r w:rsidR="00220958">
        <w:rPr>
          <w:color w:val="000000"/>
        </w:rPr>
        <w:t xml:space="preserve">1,5 et 2 milliards           </w:t>
      </w:r>
    </w:p>
    <w:p w:rsidR="0072301C" w:rsidRDefault="0072301C" w:rsidP="00220958">
      <w:pPr>
        <w:rPr>
          <w:color w:val="000000"/>
        </w:rPr>
      </w:pPr>
    </w:p>
    <w:p w:rsidR="00220958" w:rsidRDefault="00FD2DA6" w:rsidP="00220958">
      <w:pPr>
        <w:rPr>
          <w:color w:val="000000"/>
        </w:rPr>
      </w:pPr>
      <w:r>
        <w:rPr>
          <w:noProof/>
          <w:color w:val="000000"/>
        </w:rPr>
        <w:pict>
          <v:rect id="_x0000_s1161" style="position:absolute;margin-left:214.15pt;margin-top:17.45pt;width:19.5pt;height:12.75pt;z-index:251665408"/>
        </w:pict>
      </w:r>
      <w:r>
        <w:rPr>
          <w:noProof/>
          <w:color w:val="000000"/>
        </w:rPr>
        <w:pict>
          <v:rect id="_x0000_s1162" style="position:absolute;margin-left:340.15pt;margin-top:17.45pt;width:19.5pt;height:12.75pt;z-index:251666432"/>
        </w:pict>
      </w:r>
      <w:r>
        <w:rPr>
          <w:noProof/>
          <w:color w:val="000000"/>
        </w:rPr>
        <w:pict>
          <v:rect id="_x0000_s1163" style="position:absolute;margin-left:467.65pt;margin-top:17.45pt;width:19.5pt;height:12.75pt;z-index:251667456"/>
        </w:pict>
      </w:r>
      <w:r>
        <w:rPr>
          <w:noProof/>
          <w:color w:val="000000"/>
        </w:rPr>
        <w:pict>
          <v:rect id="_x0000_s1164" style="position:absolute;margin-left:98.65pt;margin-top:30.2pt;width:19.5pt;height:12.75pt;z-index:251668480"/>
        </w:pict>
      </w:r>
      <w:r>
        <w:rPr>
          <w:noProof/>
          <w:color w:val="000000"/>
        </w:rPr>
        <w:pict>
          <v:rect id="_x0000_s1160" style="position:absolute;margin-left:68.65pt;margin-top:13.7pt;width:19.5pt;height:12.75pt;z-index:251664384"/>
        </w:pict>
      </w:r>
      <w:r>
        <w:rPr>
          <w:noProof/>
          <w:color w:val="000000"/>
        </w:rPr>
        <w:pict>
          <v:rect id="_x0000_s1159" style="position:absolute;margin-left:467.65pt;margin-top:.95pt;width:19.5pt;height:12.75pt;z-index:251663360"/>
        </w:pict>
      </w:r>
      <w:r>
        <w:rPr>
          <w:noProof/>
          <w:color w:val="000000"/>
        </w:rPr>
        <w:pict>
          <v:rect id="_x0000_s1158" style="position:absolute;margin-left:340.15pt;margin-top:.95pt;width:19.5pt;height:12.75pt;z-index:251662336"/>
        </w:pict>
      </w:r>
      <w:r>
        <w:rPr>
          <w:noProof/>
          <w:color w:val="000000"/>
        </w:rPr>
        <w:pict>
          <v:rect id="_x0000_s1157" style="position:absolute;margin-left:214.15pt;margin-top:.95pt;width:19.5pt;height:12.75pt;z-index:251661312"/>
        </w:pict>
      </w:r>
      <w:r w:rsidR="00220958">
        <w:rPr>
          <w:color w:val="000000"/>
        </w:rPr>
        <w:t>A</w:t>
      </w:r>
      <w:r w:rsidR="004854B2">
        <w:rPr>
          <w:color w:val="000000"/>
        </w:rPr>
        <w:t>ctivité secondaire</w:t>
      </w:r>
      <w:r w:rsidR="00220958">
        <w:rPr>
          <w:color w:val="000000"/>
        </w:rPr>
        <w:t xml:space="preserve"> : </w:t>
      </w:r>
      <w:r w:rsidR="00CC2DA0">
        <w:rPr>
          <w:color w:val="000000"/>
        </w:rPr>
        <w:t xml:space="preserve">Inférieur à 30 millions           </w:t>
      </w:r>
      <w:r w:rsidR="00E20603">
        <w:rPr>
          <w:color w:val="000000"/>
        </w:rPr>
        <w:t xml:space="preserve">de </w:t>
      </w:r>
      <w:r w:rsidR="00CC2DA0">
        <w:rPr>
          <w:color w:val="000000"/>
        </w:rPr>
        <w:t xml:space="preserve">30 à 80 millions           </w:t>
      </w:r>
      <w:r w:rsidR="00E20603">
        <w:rPr>
          <w:color w:val="000000"/>
        </w:rPr>
        <w:t xml:space="preserve">de </w:t>
      </w:r>
      <w:r w:rsidR="00CC2DA0">
        <w:rPr>
          <w:color w:val="000000"/>
        </w:rPr>
        <w:t xml:space="preserve">80 à 300 millions         </w:t>
      </w:r>
      <w:r w:rsidR="00E20603">
        <w:rPr>
          <w:color w:val="000000"/>
        </w:rPr>
        <w:t xml:space="preserve">de </w:t>
      </w:r>
      <w:r w:rsidR="00CC2DA0">
        <w:rPr>
          <w:color w:val="000000"/>
        </w:rPr>
        <w:t xml:space="preserve">300 et 500            </w:t>
      </w:r>
      <w:r w:rsidR="00E20603">
        <w:rPr>
          <w:color w:val="000000"/>
        </w:rPr>
        <w:t xml:space="preserve">de </w:t>
      </w:r>
      <w:r w:rsidR="00CC2DA0">
        <w:rPr>
          <w:color w:val="000000"/>
        </w:rPr>
        <w:t xml:space="preserve">500 à 800 millions          </w:t>
      </w:r>
      <w:r w:rsidR="00E20603">
        <w:rPr>
          <w:color w:val="000000"/>
        </w:rPr>
        <w:t xml:space="preserve">de </w:t>
      </w:r>
      <w:r w:rsidR="00CC2DA0">
        <w:rPr>
          <w:color w:val="000000"/>
        </w:rPr>
        <w:t xml:space="preserve"> 800 et 1 milliard          </w:t>
      </w:r>
      <w:r w:rsidR="00E20603">
        <w:rPr>
          <w:color w:val="000000"/>
        </w:rPr>
        <w:t xml:space="preserve">de </w:t>
      </w:r>
      <w:r w:rsidR="00CC2DA0">
        <w:rPr>
          <w:color w:val="000000"/>
        </w:rPr>
        <w:t xml:space="preserve">1 à 1,5  milliards             </w:t>
      </w:r>
      <w:r w:rsidR="00E20603">
        <w:rPr>
          <w:color w:val="000000"/>
        </w:rPr>
        <w:t xml:space="preserve">de </w:t>
      </w:r>
      <w:r w:rsidR="00CC2DA0">
        <w:rPr>
          <w:color w:val="000000"/>
        </w:rPr>
        <w:t xml:space="preserve">1,5 et 2 milliards           </w:t>
      </w:r>
      <w:r w:rsidR="00220958">
        <w:rPr>
          <w:color w:val="000000"/>
        </w:rPr>
        <w:t xml:space="preserve">   </w:t>
      </w:r>
    </w:p>
    <w:p w:rsidR="00F16E55" w:rsidRPr="00A26651" w:rsidRDefault="00F16E55" w:rsidP="00F16E55">
      <w:pPr>
        <w:rPr>
          <w:color w:val="000000"/>
        </w:rPr>
      </w:pPr>
    </w:p>
    <w:p w:rsidR="00F16E55" w:rsidRDefault="00F16E55" w:rsidP="00F16E55">
      <w:pPr>
        <w:rPr>
          <w:color w:val="000000"/>
        </w:rPr>
      </w:pPr>
    </w:p>
    <w:p w:rsidR="0072301C" w:rsidRDefault="00F16E55" w:rsidP="00220958">
      <w:pPr>
        <w:rPr>
          <w:color w:val="000000"/>
        </w:rPr>
      </w:pPr>
      <w:r w:rsidRPr="00A26651">
        <w:rPr>
          <w:color w:val="000000"/>
        </w:rPr>
        <w:t>Chiffre d’Affaires  2014</w:t>
      </w:r>
      <w:r w:rsidR="006F4851">
        <w:rPr>
          <w:color w:val="000000"/>
        </w:rPr>
        <w:t xml:space="preserve"> (en FCFA)</w:t>
      </w:r>
      <w:r w:rsidR="00B304A2">
        <w:rPr>
          <w:color w:val="000000"/>
        </w:rPr>
        <w:t xml:space="preserve">: </w:t>
      </w:r>
    </w:p>
    <w:p w:rsidR="0072301C" w:rsidRDefault="00FD2DA6" w:rsidP="00220958">
      <w:pPr>
        <w:rPr>
          <w:color w:val="000000"/>
        </w:rPr>
      </w:pPr>
      <w:r>
        <w:rPr>
          <w:noProof/>
          <w:color w:val="000000"/>
        </w:rPr>
        <w:pict>
          <v:rect id="_x0000_s1167" style="position:absolute;margin-left:462.6pt;margin-top:13.45pt;width:19.5pt;height:12.75pt;z-index:251671552"/>
        </w:pict>
      </w:r>
      <w:r>
        <w:rPr>
          <w:noProof/>
          <w:color w:val="000000"/>
        </w:rPr>
        <w:pict>
          <v:rect id="_x0000_s1166" style="position:absolute;margin-left:333.4pt;margin-top:13.45pt;width:19.5pt;height:12.75pt;z-index:251670528"/>
        </w:pict>
      </w:r>
    </w:p>
    <w:p w:rsidR="00220958" w:rsidRDefault="00FD2DA6" w:rsidP="00220958">
      <w:pPr>
        <w:rPr>
          <w:color w:val="000000"/>
        </w:rPr>
      </w:pPr>
      <w:r>
        <w:rPr>
          <w:noProof/>
          <w:color w:val="000000"/>
        </w:rPr>
        <w:pict>
          <v:rect id="_x0000_s1169" style="position:absolute;margin-left:214.15pt;margin-top:16.9pt;width:19.5pt;height:12.75pt;z-index:251673600"/>
        </w:pict>
      </w:r>
      <w:r>
        <w:rPr>
          <w:noProof/>
          <w:color w:val="000000"/>
        </w:rPr>
        <w:pict>
          <v:rect id="_x0000_s1172" style="position:absolute;margin-left:98.65pt;margin-top:29.65pt;width:19.5pt;height:12.75pt;z-index:251676672"/>
        </w:pict>
      </w:r>
      <w:r>
        <w:rPr>
          <w:noProof/>
          <w:color w:val="000000"/>
        </w:rPr>
        <w:pict>
          <v:rect id="_x0000_s1171" style="position:absolute;margin-left:462.6pt;margin-top:16.9pt;width:19.5pt;height:12.75pt;z-index:251675648"/>
        </w:pict>
      </w:r>
      <w:r>
        <w:rPr>
          <w:noProof/>
          <w:color w:val="000000"/>
        </w:rPr>
        <w:pict>
          <v:rect id="_x0000_s1170" style="position:absolute;margin-left:333.4pt;margin-top:16.9pt;width:19.5pt;height:12.75pt;z-index:251674624"/>
        </w:pict>
      </w:r>
      <w:r>
        <w:rPr>
          <w:noProof/>
          <w:color w:val="000000"/>
        </w:rPr>
        <w:pict>
          <v:rect id="_x0000_s1168" style="position:absolute;margin-left:75.4pt;margin-top:16.9pt;width:19.5pt;height:12.75pt;z-index:251672576"/>
        </w:pict>
      </w:r>
      <w:r>
        <w:rPr>
          <w:noProof/>
          <w:color w:val="000000"/>
        </w:rPr>
        <w:pict>
          <v:rect id="_x0000_s1165" style="position:absolute;margin-left:214.15pt;margin-top:-.35pt;width:19.5pt;height:12.75pt;z-index:251669504"/>
        </w:pict>
      </w:r>
      <w:r w:rsidR="00CC2DA0" w:rsidRPr="00A26651">
        <w:rPr>
          <w:color w:val="000000"/>
        </w:rPr>
        <w:t>Activité</w:t>
      </w:r>
      <w:r w:rsidR="00220958">
        <w:rPr>
          <w:color w:val="000000"/>
        </w:rPr>
        <w:t xml:space="preserve"> principale</w:t>
      </w:r>
      <w:r w:rsidR="00304716">
        <w:rPr>
          <w:color w:val="000000"/>
        </w:rPr>
        <w:t> :</w:t>
      </w:r>
      <w:r w:rsidR="00CC2DA0" w:rsidRPr="00CC2DA0">
        <w:rPr>
          <w:color w:val="000000"/>
        </w:rPr>
        <w:t xml:space="preserve"> </w:t>
      </w:r>
      <w:r w:rsidR="00CC2DA0">
        <w:rPr>
          <w:color w:val="000000"/>
        </w:rPr>
        <w:t xml:space="preserve">Inférieur à 30 millions           </w:t>
      </w:r>
      <w:r w:rsidR="00C51745">
        <w:rPr>
          <w:color w:val="000000"/>
        </w:rPr>
        <w:t xml:space="preserve">de </w:t>
      </w:r>
      <w:r w:rsidR="00CC2DA0">
        <w:rPr>
          <w:color w:val="000000"/>
        </w:rPr>
        <w:t xml:space="preserve">30 à 80 millions           </w:t>
      </w:r>
      <w:r w:rsidR="00C51745">
        <w:rPr>
          <w:color w:val="000000"/>
        </w:rPr>
        <w:t xml:space="preserve">de </w:t>
      </w:r>
      <w:r w:rsidR="00CC2DA0">
        <w:rPr>
          <w:color w:val="000000"/>
        </w:rPr>
        <w:t xml:space="preserve">80 à 300 millions         </w:t>
      </w:r>
      <w:r w:rsidR="00C51745">
        <w:rPr>
          <w:color w:val="000000"/>
        </w:rPr>
        <w:t xml:space="preserve">de </w:t>
      </w:r>
      <w:r w:rsidR="00CC2DA0">
        <w:rPr>
          <w:color w:val="000000"/>
        </w:rPr>
        <w:t xml:space="preserve">300 et 500            </w:t>
      </w:r>
      <w:r w:rsidR="00C51745">
        <w:rPr>
          <w:color w:val="000000"/>
        </w:rPr>
        <w:t xml:space="preserve">de </w:t>
      </w:r>
      <w:r w:rsidR="00CC2DA0">
        <w:rPr>
          <w:color w:val="000000"/>
        </w:rPr>
        <w:t xml:space="preserve">500 à 800 millions           </w:t>
      </w:r>
      <w:r w:rsidR="00C51745">
        <w:rPr>
          <w:color w:val="000000"/>
        </w:rPr>
        <w:t xml:space="preserve">de </w:t>
      </w:r>
      <w:r w:rsidR="00CC2DA0">
        <w:rPr>
          <w:color w:val="000000"/>
        </w:rPr>
        <w:t xml:space="preserve">800 et 1 milliard          </w:t>
      </w:r>
      <w:r w:rsidR="00C51745">
        <w:rPr>
          <w:color w:val="000000"/>
        </w:rPr>
        <w:t xml:space="preserve">de </w:t>
      </w:r>
      <w:r w:rsidR="00CC2DA0">
        <w:rPr>
          <w:color w:val="000000"/>
        </w:rPr>
        <w:t xml:space="preserve">1 à 1,5  milliards             </w:t>
      </w:r>
      <w:r w:rsidR="00C51745">
        <w:rPr>
          <w:color w:val="000000"/>
        </w:rPr>
        <w:t xml:space="preserve">de </w:t>
      </w:r>
      <w:r w:rsidR="00CC2DA0">
        <w:rPr>
          <w:color w:val="000000"/>
        </w:rPr>
        <w:t xml:space="preserve">1,5 et 2 milliards              </w:t>
      </w:r>
    </w:p>
    <w:p w:rsidR="0072301C" w:rsidRDefault="00FD2DA6" w:rsidP="00220958">
      <w:pPr>
        <w:rPr>
          <w:color w:val="000000"/>
        </w:rPr>
      </w:pPr>
      <w:r>
        <w:rPr>
          <w:noProof/>
          <w:color w:val="000000"/>
        </w:rPr>
        <w:pict>
          <v:rect id="_x0000_s1174" style="position:absolute;margin-left:333.4pt;margin-top:10.75pt;width:19.5pt;height:12.75pt;z-index:251678720"/>
        </w:pict>
      </w:r>
      <w:r>
        <w:rPr>
          <w:noProof/>
          <w:color w:val="000000"/>
        </w:rPr>
        <w:pict>
          <v:rect id="_x0000_s1175" style="position:absolute;margin-left:467.65pt;margin-top:10.75pt;width:19.5pt;height:12.75pt;z-index:251679744"/>
        </w:pict>
      </w:r>
      <w:r>
        <w:rPr>
          <w:noProof/>
          <w:color w:val="000000"/>
        </w:rPr>
        <w:pict>
          <v:rect id="_x0000_s1173" style="position:absolute;margin-left:214.15pt;margin-top:10.75pt;width:19.5pt;height:12.75pt;z-index:251677696"/>
        </w:pict>
      </w:r>
    </w:p>
    <w:p w:rsidR="00220958" w:rsidRDefault="00FD2DA6" w:rsidP="00220958">
      <w:pPr>
        <w:rPr>
          <w:color w:val="000000"/>
        </w:rPr>
      </w:pPr>
      <w:r>
        <w:rPr>
          <w:noProof/>
          <w:color w:val="000000"/>
        </w:rPr>
        <w:pict>
          <v:rect id="_x0000_s1179" style="position:absolute;margin-left:467.65pt;margin-top:14.2pt;width:19.5pt;height:12.75pt;z-index:251683840"/>
        </w:pict>
      </w:r>
      <w:r>
        <w:rPr>
          <w:noProof/>
          <w:color w:val="000000"/>
        </w:rPr>
        <w:pict>
          <v:rect id="_x0000_s1177" style="position:absolute;margin-left:214.15pt;margin-top:14.2pt;width:19.5pt;height:12.75pt;z-index:251681792"/>
        </w:pict>
      </w:r>
      <w:r>
        <w:rPr>
          <w:noProof/>
          <w:color w:val="000000"/>
        </w:rPr>
        <w:pict>
          <v:rect id="_x0000_s1180" style="position:absolute;margin-left:98.65pt;margin-top:30.7pt;width:19.5pt;height:12.75pt;z-index:251684864"/>
        </w:pict>
      </w:r>
      <w:r>
        <w:rPr>
          <w:noProof/>
          <w:color w:val="000000"/>
        </w:rPr>
        <w:pict>
          <v:rect id="_x0000_s1178" style="position:absolute;margin-left:333.4pt;margin-top:14.2pt;width:19.5pt;height:12.75pt;z-index:251682816"/>
        </w:pict>
      </w:r>
      <w:r>
        <w:rPr>
          <w:noProof/>
          <w:color w:val="000000"/>
        </w:rPr>
        <w:pict>
          <v:rect id="_x0000_s1176" style="position:absolute;margin-left:75.4pt;margin-top:13.45pt;width:19.5pt;height:12.75pt;z-index:251680768"/>
        </w:pict>
      </w:r>
      <w:r w:rsidR="00220958">
        <w:rPr>
          <w:color w:val="000000"/>
        </w:rPr>
        <w:t>Activité secondaire :</w:t>
      </w:r>
      <w:r w:rsidR="00CC2DA0" w:rsidRPr="00CC2DA0">
        <w:rPr>
          <w:color w:val="000000"/>
        </w:rPr>
        <w:t xml:space="preserve"> </w:t>
      </w:r>
      <w:r w:rsidR="00CC2DA0">
        <w:rPr>
          <w:color w:val="000000"/>
        </w:rPr>
        <w:t xml:space="preserve">Inférieur à 30 millions           </w:t>
      </w:r>
      <w:r w:rsidR="00AE689F">
        <w:rPr>
          <w:color w:val="000000"/>
        </w:rPr>
        <w:t xml:space="preserve">de </w:t>
      </w:r>
      <w:r w:rsidR="00CC2DA0">
        <w:rPr>
          <w:color w:val="000000"/>
        </w:rPr>
        <w:t xml:space="preserve">30 à 80 millions          </w:t>
      </w:r>
      <w:r w:rsidR="00AE689F">
        <w:rPr>
          <w:color w:val="000000"/>
        </w:rPr>
        <w:t xml:space="preserve">de </w:t>
      </w:r>
      <w:r w:rsidR="00CC2DA0">
        <w:rPr>
          <w:color w:val="000000"/>
        </w:rPr>
        <w:t xml:space="preserve"> 80 à 300 millions         </w:t>
      </w:r>
      <w:r w:rsidR="00AE689F">
        <w:rPr>
          <w:color w:val="000000"/>
        </w:rPr>
        <w:t xml:space="preserve">de </w:t>
      </w:r>
      <w:r w:rsidR="00CC2DA0">
        <w:rPr>
          <w:color w:val="000000"/>
        </w:rPr>
        <w:t xml:space="preserve">300 et 500            </w:t>
      </w:r>
      <w:r w:rsidR="00AE689F">
        <w:rPr>
          <w:color w:val="000000"/>
        </w:rPr>
        <w:t xml:space="preserve">de </w:t>
      </w:r>
      <w:r w:rsidR="00CC2DA0">
        <w:rPr>
          <w:color w:val="000000"/>
        </w:rPr>
        <w:t xml:space="preserve">500 à 800 millions           </w:t>
      </w:r>
      <w:r w:rsidR="00AE689F">
        <w:rPr>
          <w:color w:val="000000"/>
        </w:rPr>
        <w:t xml:space="preserve">de </w:t>
      </w:r>
      <w:r w:rsidR="00CC2DA0">
        <w:rPr>
          <w:color w:val="000000"/>
        </w:rPr>
        <w:t xml:space="preserve">800 et 1 milliard          </w:t>
      </w:r>
      <w:r w:rsidR="00AE689F">
        <w:rPr>
          <w:color w:val="000000"/>
        </w:rPr>
        <w:t xml:space="preserve">de </w:t>
      </w:r>
      <w:r w:rsidR="00CC2DA0">
        <w:rPr>
          <w:color w:val="000000"/>
        </w:rPr>
        <w:t xml:space="preserve">1 à 1,5  milliards             </w:t>
      </w:r>
      <w:r w:rsidR="00AE689F">
        <w:rPr>
          <w:color w:val="000000"/>
        </w:rPr>
        <w:t xml:space="preserve">de </w:t>
      </w:r>
      <w:r w:rsidR="00CC2DA0">
        <w:rPr>
          <w:color w:val="000000"/>
        </w:rPr>
        <w:t xml:space="preserve">1,5 et 2 milliards              </w:t>
      </w:r>
    </w:p>
    <w:p w:rsidR="00220958" w:rsidRPr="00A26651" w:rsidRDefault="00F16E55" w:rsidP="00220958">
      <w:pPr>
        <w:rPr>
          <w:color w:val="000000"/>
        </w:rPr>
      </w:pPr>
      <w:r w:rsidRPr="00F16E55">
        <w:rPr>
          <w:color w:val="000000"/>
        </w:rPr>
        <w:t xml:space="preserve"> </w:t>
      </w:r>
    </w:p>
    <w:p w:rsidR="00F16E55" w:rsidRPr="00A26651" w:rsidRDefault="00B304A2" w:rsidP="00F16E55">
      <w:pPr>
        <w:rPr>
          <w:color w:val="000000"/>
        </w:rPr>
      </w:pPr>
      <w:r>
        <w:rPr>
          <w:color w:val="000000"/>
        </w:rPr>
        <w:t xml:space="preserve">Qui sont vos principaux fournisseurs ? (citez </w:t>
      </w:r>
      <w:r w:rsidR="00635EEE">
        <w:rPr>
          <w:color w:val="000000"/>
        </w:rPr>
        <w:t>au</w:t>
      </w:r>
      <w:r>
        <w:rPr>
          <w:color w:val="000000"/>
        </w:rPr>
        <w:t xml:space="preserve"> moins </w:t>
      </w:r>
      <w:r w:rsidR="009C2179">
        <w:rPr>
          <w:color w:val="000000"/>
        </w:rPr>
        <w:t>3</w:t>
      </w:r>
      <w:r>
        <w:rPr>
          <w:color w:val="000000"/>
        </w:rPr>
        <w:t>)</w:t>
      </w:r>
      <w:r w:rsidR="0072301C">
        <w:rPr>
          <w:color w:val="000000"/>
        </w:rPr>
        <w:t>..........................................................</w:t>
      </w:r>
    </w:p>
    <w:p w:rsidR="0072301C" w:rsidRDefault="0072301C" w:rsidP="009E34A4">
      <w:pPr>
        <w:rPr>
          <w:color w:val="000000"/>
        </w:rPr>
      </w:pPr>
    </w:p>
    <w:p w:rsidR="00BE349E" w:rsidRDefault="00BE349E" w:rsidP="009E34A4">
      <w:pPr>
        <w:rPr>
          <w:color w:val="000000"/>
        </w:rPr>
      </w:pPr>
      <w:r>
        <w:rPr>
          <w:color w:val="000000"/>
        </w:rPr>
        <w:t>…………………………………</w:t>
      </w:r>
      <w:r w:rsidR="00AE689F" w:rsidRPr="00AE689F">
        <w:rPr>
          <w:color w:val="000000"/>
        </w:rPr>
        <w:t xml:space="preserve"> </w:t>
      </w:r>
      <w:r w:rsidR="00AE689F">
        <w:rPr>
          <w:color w:val="000000"/>
        </w:rPr>
        <w:t xml:space="preserve">Dans  quel secteur d’activités </w:t>
      </w:r>
      <w:r>
        <w:rPr>
          <w:color w:val="000000"/>
        </w:rPr>
        <w:t>…………………………………..</w:t>
      </w:r>
    </w:p>
    <w:p w:rsidR="00BE349E" w:rsidRDefault="00BE349E" w:rsidP="009E34A4">
      <w:pPr>
        <w:rPr>
          <w:color w:val="000000"/>
        </w:rPr>
      </w:pPr>
    </w:p>
    <w:p w:rsidR="0072301C" w:rsidRDefault="00B304A2" w:rsidP="009E34A4">
      <w:pPr>
        <w:rPr>
          <w:color w:val="000000"/>
        </w:rPr>
      </w:pPr>
      <w:r w:rsidRPr="00B304A2">
        <w:rPr>
          <w:color w:val="000000"/>
        </w:rPr>
        <w:t>Quel est le niveau global de vos charges annuelles</w:t>
      </w:r>
      <w:r w:rsidR="0072301C">
        <w:rPr>
          <w:color w:val="000000"/>
        </w:rPr>
        <w:t xml:space="preserve"> : </w:t>
      </w:r>
    </w:p>
    <w:p w:rsidR="00023D9D" w:rsidRDefault="00FD2DA6" w:rsidP="009E34A4">
      <w:pPr>
        <w:rPr>
          <w:color w:val="000000"/>
        </w:rPr>
      </w:pPr>
      <w:r>
        <w:rPr>
          <w:noProof/>
          <w:color w:val="000000"/>
        </w:rPr>
        <w:pict>
          <v:rect id="_x0000_s1184" style="position:absolute;margin-left:352.9pt;margin-top:12.7pt;width:19.5pt;height:12.75pt;z-index:251688960"/>
        </w:pict>
      </w:r>
      <w:r>
        <w:rPr>
          <w:noProof/>
          <w:color w:val="000000"/>
        </w:rPr>
        <w:pict>
          <v:rect id="_x0000_s1183" style="position:absolute;margin-left:226.35pt;margin-top:12.7pt;width:19.5pt;height:12.75pt;z-index:251687936"/>
        </w:pict>
      </w:r>
      <w:r>
        <w:rPr>
          <w:noProof/>
          <w:color w:val="000000"/>
        </w:rPr>
        <w:pict>
          <v:rect id="_x0000_s1182" style="position:absolute;margin-left:106.9pt;margin-top:12.7pt;width:19.5pt;height:12.75pt;z-index:251686912"/>
        </w:pict>
      </w:r>
    </w:p>
    <w:p w:rsidR="001B5816" w:rsidRPr="00B304A2" w:rsidRDefault="00FD2DA6" w:rsidP="009E34A4">
      <w:pPr>
        <w:rPr>
          <w:color w:val="000000"/>
        </w:rPr>
      </w:pPr>
      <w:r>
        <w:rPr>
          <w:noProof/>
          <w:color w:val="000000"/>
        </w:rPr>
        <w:pict>
          <v:rect id="_x0000_s1190" style="position:absolute;margin-left:221.85pt;margin-top:28.9pt;width:19.5pt;height:12.75pt;z-index:251694080"/>
        </w:pict>
      </w:r>
      <w:r>
        <w:rPr>
          <w:noProof/>
          <w:color w:val="000000"/>
        </w:rPr>
        <w:pict>
          <v:rect id="_x0000_s1189" style="position:absolute;margin-left:44.85pt;margin-top:28.9pt;width:19.5pt;height:12.75pt;z-index:251693056"/>
        </w:pict>
      </w:r>
      <w:r>
        <w:rPr>
          <w:noProof/>
          <w:color w:val="000000"/>
        </w:rPr>
        <w:pict>
          <v:rect id="_x0000_s1185" style="position:absolute;margin-left:44.85pt;margin-top:11.65pt;width:19.5pt;height:12.75pt;z-index:251689984"/>
        </w:pict>
      </w:r>
      <w:r>
        <w:rPr>
          <w:noProof/>
          <w:color w:val="000000"/>
        </w:rPr>
        <w:pict>
          <v:rect id="_x0000_s1188" style="position:absolute;margin-left:313.9pt;margin-top:11.65pt;width:19.5pt;height:12.75pt;z-index:251692032"/>
        </w:pict>
      </w:r>
      <w:r>
        <w:rPr>
          <w:noProof/>
          <w:color w:val="000000"/>
        </w:rPr>
        <w:pict>
          <v:rect id="_x0000_s1187" style="position:absolute;margin-left:187.35pt;margin-top:11.65pt;width:19.5pt;height:12.75pt;z-index:251691008"/>
        </w:pict>
      </w:r>
      <w:r w:rsidR="00BE349E" w:rsidRPr="00B304A2">
        <w:rPr>
          <w:color w:val="000000"/>
        </w:rPr>
        <w:t>Inférieur</w:t>
      </w:r>
      <w:r w:rsidR="00AE689F">
        <w:rPr>
          <w:color w:val="000000"/>
        </w:rPr>
        <w:t xml:space="preserve"> à 20 millions       </w:t>
      </w:r>
      <w:r w:rsidR="00B304A2" w:rsidRPr="00B304A2">
        <w:rPr>
          <w:color w:val="000000"/>
        </w:rPr>
        <w:t xml:space="preserve"> </w:t>
      </w:r>
      <w:r w:rsidR="00AE689F">
        <w:rPr>
          <w:color w:val="000000"/>
        </w:rPr>
        <w:t xml:space="preserve">de </w:t>
      </w:r>
      <w:r w:rsidR="009C2179">
        <w:rPr>
          <w:color w:val="000000"/>
        </w:rPr>
        <w:t xml:space="preserve">20 à </w:t>
      </w:r>
      <w:r w:rsidR="0072301C">
        <w:rPr>
          <w:color w:val="000000"/>
        </w:rPr>
        <w:t>50 millions</w:t>
      </w:r>
      <w:r w:rsidR="00AE689F">
        <w:rPr>
          <w:color w:val="000000"/>
        </w:rPr>
        <w:t xml:space="preserve">          de </w:t>
      </w:r>
      <w:r w:rsidR="009C2179">
        <w:rPr>
          <w:color w:val="000000"/>
        </w:rPr>
        <w:t xml:space="preserve">50 à </w:t>
      </w:r>
      <w:r w:rsidR="0072301C">
        <w:rPr>
          <w:color w:val="000000"/>
        </w:rPr>
        <w:t>100 millions</w:t>
      </w:r>
      <w:r w:rsidR="00AE689F">
        <w:rPr>
          <w:color w:val="000000"/>
        </w:rPr>
        <w:t xml:space="preserve">         de </w:t>
      </w:r>
      <w:r w:rsidR="009C2179">
        <w:rPr>
          <w:color w:val="000000"/>
        </w:rPr>
        <w:t>100 à</w:t>
      </w:r>
      <w:r w:rsidR="0072301C">
        <w:rPr>
          <w:color w:val="000000"/>
        </w:rPr>
        <w:t xml:space="preserve"> 200 millions</w:t>
      </w:r>
      <w:r w:rsidR="00AE689F">
        <w:rPr>
          <w:color w:val="000000"/>
        </w:rPr>
        <w:t xml:space="preserve">          de 2</w:t>
      </w:r>
      <w:r w:rsidR="0072301C">
        <w:rPr>
          <w:color w:val="000000"/>
        </w:rPr>
        <w:t xml:space="preserve">00 </w:t>
      </w:r>
      <w:r w:rsidR="00AE689F">
        <w:rPr>
          <w:color w:val="000000"/>
        </w:rPr>
        <w:t xml:space="preserve"> </w:t>
      </w:r>
      <w:r w:rsidR="009C2179">
        <w:rPr>
          <w:color w:val="000000"/>
        </w:rPr>
        <w:t xml:space="preserve">à </w:t>
      </w:r>
      <w:r w:rsidR="0072301C">
        <w:rPr>
          <w:color w:val="000000"/>
        </w:rPr>
        <w:t xml:space="preserve"> 500 millions ………</w:t>
      </w:r>
      <w:r w:rsidR="001245F5">
        <w:rPr>
          <w:color w:val="000000"/>
        </w:rPr>
        <w:t>de</w:t>
      </w:r>
      <w:r w:rsidR="0072301C">
        <w:rPr>
          <w:color w:val="000000"/>
        </w:rPr>
        <w:t xml:space="preserve"> 500 </w:t>
      </w:r>
      <w:r w:rsidR="009C2179">
        <w:rPr>
          <w:color w:val="000000"/>
        </w:rPr>
        <w:t>à</w:t>
      </w:r>
      <w:r w:rsidR="0072301C">
        <w:rPr>
          <w:color w:val="000000"/>
        </w:rPr>
        <w:t xml:space="preserve"> 1 milliards ……</w:t>
      </w:r>
      <w:r w:rsidR="001245F5">
        <w:rPr>
          <w:color w:val="000000"/>
        </w:rPr>
        <w:t>de</w:t>
      </w:r>
      <w:r w:rsidR="0072301C">
        <w:rPr>
          <w:color w:val="000000"/>
        </w:rPr>
        <w:t xml:space="preserve"> 800 millions </w:t>
      </w:r>
      <w:r w:rsidR="009C2179">
        <w:rPr>
          <w:color w:val="000000"/>
        </w:rPr>
        <w:t>à</w:t>
      </w:r>
      <w:r w:rsidR="009903CC">
        <w:rPr>
          <w:color w:val="000000"/>
        </w:rPr>
        <w:t xml:space="preserve"> 1,2 milliards</w:t>
      </w:r>
      <w:r w:rsidR="009C2179">
        <w:rPr>
          <w:color w:val="000000"/>
        </w:rPr>
        <w:t xml:space="preserve"> </w:t>
      </w:r>
      <w:r w:rsidR="00D62695">
        <w:rPr>
          <w:color w:val="000000"/>
        </w:rPr>
        <w:t xml:space="preserve">  </w:t>
      </w:r>
      <w:r w:rsidR="009903CC">
        <w:rPr>
          <w:color w:val="000000"/>
        </w:rPr>
        <w:t xml:space="preserve">      </w:t>
      </w:r>
      <w:r w:rsidR="00D62695">
        <w:rPr>
          <w:color w:val="000000"/>
        </w:rPr>
        <w:t xml:space="preserve">de </w:t>
      </w:r>
      <w:r w:rsidR="0072301C">
        <w:rPr>
          <w:color w:val="000000"/>
        </w:rPr>
        <w:t xml:space="preserve">1,2 milliards </w:t>
      </w:r>
      <w:r w:rsidR="009C2179">
        <w:rPr>
          <w:color w:val="000000"/>
        </w:rPr>
        <w:t xml:space="preserve">à </w:t>
      </w:r>
      <w:r w:rsidR="0072301C">
        <w:rPr>
          <w:color w:val="000000"/>
        </w:rPr>
        <w:t>1,6 milliards</w:t>
      </w:r>
      <w:r w:rsidR="009903CC">
        <w:rPr>
          <w:color w:val="000000"/>
        </w:rPr>
        <w:t xml:space="preserve">          </w:t>
      </w:r>
      <w:r w:rsidR="00D62695">
        <w:rPr>
          <w:color w:val="000000"/>
        </w:rPr>
        <w:t xml:space="preserve">plus de 1, 6 milliards (Précisez) ……………… </w:t>
      </w:r>
    </w:p>
    <w:p w:rsidR="0072301C" w:rsidRDefault="0072301C" w:rsidP="00C335F4">
      <w:pPr>
        <w:pStyle w:val="Paragraphedeliste"/>
        <w:ind w:left="0"/>
        <w:rPr>
          <w:color w:val="000000"/>
        </w:rPr>
      </w:pPr>
    </w:p>
    <w:p w:rsidR="00BE349E" w:rsidRDefault="00C335F4" w:rsidP="00C335F4">
      <w:pPr>
        <w:pStyle w:val="Paragraphedeliste"/>
        <w:ind w:left="0"/>
        <w:rPr>
          <w:color w:val="000000"/>
        </w:rPr>
      </w:pPr>
      <w:r w:rsidRPr="00A26651">
        <w:rPr>
          <w:color w:val="000000"/>
        </w:rPr>
        <w:t>L’</w:t>
      </w:r>
      <w:r w:rsidR="00E25DE1">
        <w:rPr>
          <w:color w:val="000000"/>
        </w:rPr>
        <w:t>e</w:t>
      </w:r>
      <w:r w:rsidRPr="00A26651">
        <w:rPr>
          <w:color w:val="000000"/>
        </w:rPr>
        <w:t xml:space="preserve">ntreprise  a-t-elle bénéficié d’un financement ? </w:t>
      </w:r>
    </w:p>
    <w:p w:rsidR="008331FD" w:rsidRDefault="007A4038" w:rsidP="00C335F4">
      <w:pPr>
        <w:pStyle w:val="Paragraphedeliste"/>
        <w:ind w:left="0"/>
        <w:rPr>
          <w:color w:val="000000"/>
        </w:rPr>
      </w:pPr>
      <w:r w:rsidRPr="00A26651">
        <w:rPr>
          <w:color w:val="000000"/>
        </w:rPr>
        <w:t xml:space="preserve"> </w:t>
      </w:r>
    </w:p>
    <w:p w:rsidR="00F57C55" w:rsidRDefault="00D62695" w:rsidP="00C335F4">
      <w:pPr>
        <w:pStyle w:val="Paragraphedeliste"/>
        <w:ind w:left="0"/>
        <w:rPr>
          <w:color w:val="000000"/>
        </w:rPr>
      </w:pPr>
      <w:r>
        <w:rPr>
          <w:color w:val="000000"/>
        </w:rPr>
        <w:t xml:space="preserve">  S</w:t>
      </w:r>
      <w:r w:rsidR="007A4038" w:rsidRPr="00A26651">
        <w:rPr>
          <w:color w:val="000000"/>
        </w:rPr>
        <w:t xml:space="preserve">i oui </w:t>
      </w:r>
      <w:r w:rsidR="004D6D8B" w:rsidRPr="00A26651">
        <w:rPr>
          <w:color w:val="000000"/>
        </w:rPr>
        <w:t>le</w:t>
      </w:r>
      <w:r w:rsidR="007A4038" w:rsidRPr="00A26651">
        <w:rPr>
          <w:color w:val="000000"/>
        </w:rPr>
        <w:t>quel</w:t>
      </w:r>
      <w:r w:rsidR="00F57C55" w:rsidRPr="00A26651">
        <w:rPr>
          <w:color w:val="000000"/>
        </w:rPr>
        <w:t>?</w:t>
      </w:r>
      <w:r w:rsidR="009903CC">
        <w:rPr>
          <w:color w:val="000000"/>
        </w:rPr>
        <w:t>.................................................. E</w:t>
      </w:r>
      <w:r w:rsidR="00F57C55" w:rsidRPr="00A26651">
        <w:rPr>
          <w:color w:val="000000"/>
        </w:rPr>
        <w:t>t de quel</w:t>
      </w:r>
      <w:r w:rsidR="00C335F4" w:rsidRPr="00A26651">
        <w:rPr>
          <w:color w:val="000000"/>
        </w:rPr>
        <w:t xml:space="preserve"> organisme</w:t>
      </w:r>
      <w:r w:rsidR="00F57C55" w:rsidRPr="00A26651">
        <w:rPr>
          <w:color w:val="000000"/>
        </w:rPr>
        <w:t> ?</w:t>
      </w:r>
      <w:r w:rsidR="009903CC">
        <w:rPr>
          <w:color w:val="000000"/>
        </w:rPr>
        <w:t xml:space="preserve">.............................................. </w:t>
      </w:r>
    </w:p>
    <w:p w:rsidR="009903CC" w:rsidRPr="00A26651" w:rsidRDefault="009903CC" w:rsidP="00C335F4">
      <w:pPr>
        <w:pStyle w:val="Paragraphedeliste"/>
        <w:ind w:left="0"/>
        <w:rPr>
          <w:color w:val="000000"/>
        </w:rPr>
      </w:pPr>
    </w:p>
    <w:p w:rsidR="00BE349E" w:rsidRDefault="006F4851" w:rsidP="0072301C">
      <w:pPr>
        <w:pStyle w:val="Paragraphedeliste"/>
        <w:ind w:left="0"/>
        <w:rPr>
          <w:color w:val="000000"/>
        </w:rPr>
      </w:pPr>
      <w:r>
        <w:rPr>
          <w:color w:val="000000"/>
        </w:rPr>
        <w:t>L’entreprise a-t-elle obtenu</w:t>
      </w:r>
      <w:r w:rsidR="009903CC">
        <w:rPr>
          <w:color w:val="000000"/>
        </w:rPr>
        <w:t xml:space="preserve"> un marché public ?</w:t>
      </w:r>
    </w:p>
    <w:p w:rsidR="009903CC" w:rsidRDefault="009903CC" w:rsidP="0072301C">
      <w:pPr>
        <w:pStyle w:val="Paragraphedeliste"/>
        <w:ind w:left="0"/>
        <w:rPr>
          <w:color w:val="000000"/>
        </w:rPr>
      </w:pPr>
      <w:r>
        <w:rPr>
          <w:color w:val="000000"/>
        </w:rPr>
        <w:t xml:space="preserve">   </w:t>
      </w:r>
    </w:p>
    <w:p w:rsidR="009903CC" w:rsidRDefault="009903CC" w:rsidP="0072301C">
      <w:pPr>
        <w:pStyle w:val="Paragraphedeliste"/>
        <w:ind w:left="0"/>
        <w:rPr>
          <w:color w:val="000000"/>
        </w:rPr>
      </w:pPr>
      <w:r>
        <w:rPr>
          <w:color w:val="000000"/>
        </w:rPr>
        <w:t xml:space="preserve">  Si oui, quelle est la nature du marché ?</w:t>
      </w:r>
      <w:r w:rsidR="00177DF0">
        <w:rPr>
          <w:color w:val="000000"/>
        </w:rPr>
        <w:t xml:space="preserve">.............................................................................................. </w:t>
      </w:r>
    </w:p>
    <w:p w:rsidR="00177DF0" w:rsidRDefault="00177DF0" w:rsidP="0072301C">
      <w:pPr>
        <w:pStyle w:val="Paragraphedeliste"/>
        <w:ind w:left="0"/>
        <w:rPr>
          <w:color w:val="000000"/>
        </w:rPr>
      </w:pPr>
    </w:p>
    <w:p w:rsidR="00177DF0" w:rsidRDefault="00177DF0" w:rsidP="0072301C">
      <w:pPr>
        <w:pStyle w:val="Paragraphedeliste"/>
        <w:ind w:left="0"/>
        <w:rPr>
          <w:color w:val="000000"/>
        </w:rPr>
      </w:pPr>
      <w:r>
        <w:rPr>
          <w:color w:val="000000"/>
        </w:rPr>
        <w:t xml:space="preserve">L’entreprise a-t-elle été </w:t>
      </w:r>
      <w:r w:rsidR="00127084">
        <w:rPr>
          <w:color w:val="000000"/>
        </w:rPr>
        <w:t>soutenue</w:t>
      </w:r>
      <w:r>
        <w:rPr>
          <w:color w:val="000000"/>
        </w:rPr>
        <w:t xml:space="preserve"> autre</w:t>
      </w:r>
      <w:r w:rsidR="0005796F">
        <w:rPr>
          <w:color w:val="000000"/>
        </w:rPr>
        <w:t xml:space="preserve"> que</w:t>
      </w:r>
      <w:r>
        <w:rPr>
          <w:color w:val="000000"/>
        </w:rPr>
        <w:t xml:space="preserve"> par un partenaire ?</w:t>
      </w:r>
    </w:p>
    <w:p w:rsidR="00177DF0" w:rsidRDefault="00177DF0" w:rsidP="0072301C">
      <w:pPr>
        <w:pStyle w:val="Paragraphedeliste"/>
        <w:ind w:left="0"/>
        <w:rPr>
          <w:color w:val="000000"/>
        </w:rPr>
      </w:pPr>
    </w:p>
    <w:p w:rsidR="004970EA" w:rsidRDefault="00177DF0" w:rsidP="00F00159">
      <w:pPr>
        <w:pStyle w:val="Paragraphedeliste"/>
        <w:ind w:left="0"/>
        <w:rPr>
          <w:color w:val="000000"/>
        </w:rPr>
      </w:pPr>
      <w:r>
        <w:rPr>
          <w:color w:val="000000"/>
        </w:rPr>
        <w:t xml:space="preserve">    Si oui, quell</w:t>
      </w:r>
      <w:r w:rsidR="00005524">
        <w:rPr>
          <w:color w:val="000000"/>
        </w:rPr>
        <w:t>e est la nature du soutien ?...........................................................................................</w:t>
      </w:r>
      <w:r w:rsidR="00FD2DA6">
        <w:rPr>
          <w:noProof/>
          <w:color w:val="000000"/>
        </w:rPr>
        <w:pict>
          <v:rect id="_x0000_s1077" style="position:absolute;margin-left:-136.1pt;margin-top:1.3pt;width:19.5pt;height:12.75pt;z-index:251627520;mso-position-horizontal-relative:text;mso-position-vertical-relative:text"/>
        </w:pict>
      </w:r>
    </w:p>
    <w:p w:rsidR="00585323" w:rsidRPr="00A26651" w:rsidRDefault="00585323" w:rsidP="00E66DE4">
      <w:pPr>
        <w:rPr>
          <w:color w:val="000000"/>
        </w:rPr>
      </w:pPr>
    </w:p>
    <w:p w:rsidR="004854B2" w:rsidRDefault="00005524" w:rsidP="00005524">
      <w:pPr>
        <w:pStyle w:val="Paragraphedeliste"/>
        <w:numPr>
          <w:ilvl w:val="0"/>
          <w:numId w:val="11"/>
        </w:numPr>
        <w:rPr>
          <w:color w:val="000000"/>
        </w:rPr>
      </w:pPr>
      <w:r>
        <w:rPr>
          <w:color w:val="000000"/>
        </w:rPr>
        <w:t>Combien de direction ou service retrouve-t-on dans votre entreprise</w:t>
      </w:r>
      <w:r w:rsidR="004854B2">
        <w:rPr>
          <w:color w:val="000000"/>
        </w:rPr>
        <w:t xml:space="preserve">? Citez- les (le) </w:t>
      </w:r>
    </w:p>
    <w:p w:rsidR="004854B2" w:rsidRDefault="004854B2" w:rsidP="004854B2">
      <w:pPr>
        <w:pStyle w:val="Paragraphedeliste"/>
        <w:rPr>
          <w:color w:val="000000"/>
        </w:rPr>
      </w:pPr>
    </w:p>
    <w:p w:rsidR="00585323" w:rsidRDefault="00585323" w:rsidP="00005524">
      <w:pPr>
        <w:pStyle w:val="Paragraphedeliste"/>
        <w:numPr>
          <w:ilvl w:val="0"/>
          <w:numId w:val="11"/>
        </w:numPr>
        <w:rPr>
          <w:color w:val="000000"/>
        </w:rPr>
      </w:pPr>
      <w:r w:rsidRPr="00A26651">
        <w:rPr>
          <w:color w:val="000000"/>
        </w:rPr>
        <w:t>Y</w:t>
      </w:r>
      <w:r w:rsidR="00E66DE4" w:rsidRPr="00A26651">
        <w:rPr>
          <w:color w:val="000000"/>
        </w:rPr>
        <w:t>a-t-il d</w:t>
      </w:r>
      <w:r w:rsidRPr="00A26651">
        <w:rPr>
          <w:color w:val="000000"/>
        </w:rPr>
        <w:t>es activités dans votre secteur</w:t>
      </w:r>
      <w:r w:rsidR="00E66DE4" w:rsidRPr="00A26651">
        <w:rPr>
          <w:color w:val="000000"/>
        </w:rPr>
        <w:t xml:space="preserve"> qui ne sont  pas suffisamment connues et qui peuvent faire l’objet de création d’entreprises spécialisées ou à part entière ?</w:t>
      </w:r>
    </w:p>
    <w:p w:rsidR="00B27918" w:rsidRDefault="00B27918" w:rsidP="00B27918">
      <w:pPr>
        <w:pStyle w:val="Paragraphedeliste"/>
        <w:rPr>
          <w:color w:val="000000"/>
        </w:rPr>
      </w:pPr>
    </w:p>
    <w:p w:rsidR="00B27918" w:rsidRDefault="00B27918" w:rsidP="00005524">
      <w:pPr>
        <w:pStyle w:val="Paragraphedeliste"/>
        <w:numPr>
          <w:ilvl w:val="0"/>
          <w:numId w:val="11"/>
        </w:numPr>
        <w:rPr>
          <w:color w:val="000000"/>
        </w:rPr>
      </w:pPr>
      <w:r>
        <w:rPr>
          <w:color w:val="000000"/>
        </w:rPr>
        <w:t>Connaissez-vous les avantages liés à votre secteur d’activité ?</w:t>
      </w:r>
    </w:p>
    <w:p w:rsidR="00B27918" w:rsidRDefault="00B27918" w:rsidP="00B27918">
      <w:pPr>
        <w:pStyle w:val="Paragraphedeliste"/>
        <w:rPr>
          <w:color w:val="000000"/>
        </w:rPr>
      </w:pPr>
    </w:p>
    <w:p w:rsidR="00B27918" w:rsidRDefault="00B27918" w:rsidP="00B27918">
      <w:pPr>
        <w:pStyle w:val="Paragraphedeliste"/>
        <w:rPr>
          <w:color w:val="000000"/>
        </w:rPr>
      </w:pPr>
      <w:r>
        <w:rPr>
          <w:color w:val="000000"/>
        </w:rPr>
        <w:t>Si oui, cite</w:t>
      </w:r>
      <w:r w:rsidR="00F00159">
        <w:rPr>
          <w:color w:val="000000"/>
        </w:rPr>
        <w:t>z les………………….……………………………………………………….</w:t>
      </w:r>
      <w:r w:rsidR="00EC2F4C">
        <w:rPr>
          <w:color w:val="000000"/>
        </w:rPr>
        <w:t>.</w:t>
      </w:r>
    </w:p>
    <w:p w:rsidR="00F00159" w:rsidRPr="00A26651" w:rsidRDefault="00F00159" w:rsidP="00F00159">
      <w:pPr>
        <w:pStyle w:val="Paragraphedeliste"/>
        <w:ind w:left="0"/>
        <w:rPr>
          <w:color w:val="000000"/>
        </w:rPr>
      </w:pPr>
    </w:p>
    <w:p w:rsidR="00F00159" w:rsidRDefault="00555183" w:rsidP="00F00159">
      <w:pPr>
        <w:pStyle w:val="Paragraphedeliste"/>
        <w:numPr>
          <w:ilvl w:val="0"/>
          <w:numId w:val="11"/>
        </w:numPr>
        <w:rPr>
          <w:color w:val="000000"/>
        </w:rPr>
      </w:pPr>
      <w:r w:rsidRPr="00A26651">
        <w:rPr>
          <w:color w:val="000000"/>
        </w:rPr>
        <w:t xml:space="preserve">  </w:t>
      </w:r>
      <w:r w:rsidR="00F00159">
        <w:rPr>
          <w:color w:val="000000"/>
        </w:rPr>
        <w:t>Quels sont les problèmes qui  limitent le développement de votre</w:t>
      </w:r>
      <w:r w:rsidR="00F00159" w:rsidRPr="00F16E55">
        <w:rPr>
          <w:color w:val="000000"/>
        </w:rPr>
        <w:t xml:space="preserve"> </w:t>
      </w:r>
      <w:r w:rsidR="00F00159" w:rsidRPr="00A26651">
        <w:rPr>
          <w:color w:val="000000"/>
        </w:rPr>
        <w:t xml:space="preserve">secteur </w:t>
      </w:r>
      <w:r w:rsidR="00F00159">
        <w:rPr>
          <w:color w:val="000000"/>
        </w:rPr>
        <w:t>d’</w:t>
      </w:r>
      <w:r w:rsidR="00F00159" w:rsidRPr="00A26651">
        <w:rPr>
          <w:color w:val="000000"/>
        </w:rPr>
        <w:t>activité</w:t>
      </w:r>
      <w:r w:rsidR="00F00159">
        <w:rPr>
          <w:color w:val="000000"/>
        </w:rPr>
        <w:t>s</w:t>
      </w:r>
      <w:r w:rsidR="00F00159" w:rsidRPr="00A26651">
        <w:rPr>
          <w:color w:val="000000"/>
        </w:rPr>
        <w:t> ?</w:t>
      </w:r>
    </w:p>
    <w:p w:rsidR="00F00159" w:rsidRDefault="00FD2DA6" w:rsidP="00F00159">
      <w:pPr>
        <w:pStyle w:val="Paragraphedeliste"/>
        <w:rPr>
          <w:color w:val="000000"/>
        </w:rPr>
      </w:pPr>
      <w:r>
        <w:rPr>
          <w:noProof/>
          <w:color w:val="000000"/>
        </w:rPr>
        <w:pict>
          <v:rect id="_x0000_s1206" style="position:absolute;left:0;text-align:left;margin-left:407.1pt;margin-top:12.45pt;width:15pt;height:12.4pt;z-index:251709440"/>
        </w:pict>
      </w:r>
      <w:r>
        <w:rPr>
          <w:noProof/>
          <w:color w:val="000000"/>
        </w:rPr>
        <w:pict>
          <v:rect id="_x0000_s1205" style="position:absolute;left:0;text-align:left;margin-left:261.6pt;margin-top:12.85pt;width:15pt;height:12.4pt;z-index:251708416"/>
        </w:pict>
      </w:r>
      <w:r>
        <w:rPr>
          <w:noProof/>
          <w:color w:val="000000"/>
        </w:rPr>
        <w:pict>
          <v:rect id="_x0000_s1204" style="position:absolute;left:0;text-align:left;margin-left:145.35pt;margin-top:12.85pt;width:15pt;height:12.4pt;z-index:251707392"/>
        </w:pict>
      </w:r>
    </w:p>
    <w:p w:rsidR="00F00159" w:rsidRDefault="00F00159" w:rsidP="00F00159">
      <w:pPr>
        <w:pStyle w:val="Paragraphedeliste"/>
        <w:tabs>
          <w:tab w:val="left" w:pos="3345"/>
          <w:tab w:val="left" w:pos="5730"/>
        </w:tabs>
        <w:rPr>
          <w:color w:val="000000"/>
        </w:rPr>
      </w:pPr>
      <w:r>
        <w:rPr>
          <w:color w:val="000000"/>
        </w:rPr>
        <w:t xml:space="preserve">Accès au financement </w:t>
      </w:r>
      <w:r>
        <w:rPr>
          <w:color w:val="000000"/>
        </w:rPr>
        <w:tab/>
        <w:t>Accès aux marchés</w:t>
      </w:r>
      <w:r>
        <w:rPr>
          <w:color w:val="000000"/>
        </w:rPr>
        <w:tab/>
        <w:t>Absence d’informations</w:t>
      </w:r>
    </w:p>
    <w:p w:rsidR="009604BF" w:rsidRPr="00A26651" w:rsidRDefault="00FD2DA6" w:rsidP="00F00159">
      <w:pPr>
        <w:rPr>
          <w:color w:val="000000"/>
        </w:rPr>
      </w:pPr>
      <w:r>
        <w:rPr>
          <w:noProof/>
          <w:color w:val="000000"/>
        </w:rPr>
        <w:pict>
          <v:rect id="_x0000_s1207" style="position:absolute;margin-left:62.1pt;margin-top:1.75pt;width:15pt;height:12.4pt;z-index:251710464"/>
        </w:pict>
      </w:r>
      <w:r w:rsidR="00F00159">
        <w:rPr>
          <w:color w:val="000000"/>
        </w:rPr>
        <w:t xml:space="preserve">         Autre                                  </w:t>
      </w:r>
    </w:p>
    <w:p w:rsidR="00F00159" w:rsidRDefault="009604BF" w:rsidP="00F00159">
      <w:pPr>
        <w:pStyle w:val="Paragraphedeliste"/>
        <w:numPr>
          <w:ilvl w:val="0"/>
          <w:numId w:val="11"/>
        </w:numPr>
        <w:rPr>
          <w:color w:val="000000"/>
        </w:rPr>
      </w:pPr>
      <w:r w:rsidRPr="00A26651">
        <w:rPr>
          <w:color w:val="000000"/>
        </w:rPr>
        <w:t xml:space="preserve"> </w:t>
      </w:r>
      <w:r w:rsidR="00585323" w:rsidRPr="00A26651">
        <w:rPr>
          <w:color w:val="000000"/>
        </w:rPr>
        <w:t>Que</w:t>
      </w:r>
      <w:r w:rsidR="00AE5D4E" w:rsidRPr="00A26651">
        <w:rPr>
          <w:color w:val="000000"/>
        </w:rPr>
        <w:t xml:space="preserve"> </w:t>
      </w:r>
      <w:r w:rsidRPr="00A26651">
        <w:rPr>
          <w:color w:val="000000"/>
        </w:rPr>
        <w:t xml:space="preserve"> </w:t>
      </w:r>
      <w:r w:rsidR="00AF6887" w:rsidRPr="00A26651">
        <w:rPr>
          <w:color w:val="000000"/>
        </w:rPr>
        <w:t>pouvez-</w:t>
      </w:r>
      <w:r w:rsidRPr="00A26651">
        <w:rPr>
          <w:color w:val="000000"/>
        </w:rPr>
        <w:t xml:space="preserve"> vous recommander à l’Etat  pour favoriser le développement des entreprises de votre secteur </w:t>
      </w:r>
      <w:r w:rsidR="001903B3">
        <w:rPr>
          <w:color w:val="000000"/>
        </w:rPr>
        <w:t>d’</w:t>
      </w:r>
      <w:r w:rsidRPr="00A26651">
        <w:rPr>
          <w:color w:val="000000"/>
        </w:rPr>
        <w:t>activités ?</w:t>
      </w:r>
    </w:p>
    <w:p w:rsidR="00F00159" w:rsidRDefault="00F00159" w:rsidP="00F00159">
      <w:pPr>
        <w:pStyle w:val="Paragraphedeliste"/>
        <w:rPr>
          <w:color w:val="000000"/>
        </w:rPr>
      </w:pPr>
    </w:p>
    <w:p w:rsidR="00F00159" w:rsidRDefault="00F00159" w:rsidP="00F00159">
      <w:pPr>
        <w:pStyle w:val="Paragraphedeliste"/>
        <w:rPr>
          <w:color w:val="000000"/>
        </w:rPr>
      </w:pPr>
    </w:p>
    <w:p w:rsidR="00F00159" w:rsidRDefault="00F00159" w:rsidP="00F00159">
      <w:pPr>
        <w:pStyle w:val="Paragraphedeliste"/>
        <w:rPr>
          <w:color w:val="000000"/>
        </w:rPr>
      </w:pPr>
    </w:p>
    <w:p w:rsidR="00F00159" w:rsidRDefault="00F00159" w:rsidP="00F00159">
      <w:pPr>
        <w:pStyle w:val="Paragraphedeliste"/>
        <w:rPr>
          <w:color w:val="000000"/>
        </w:rPr>
      </w:pPr>
    </w:p>
    <w:p w:rsidR="0035433A" w:rsidRPr="00F00159" w:rsidRDefault="0035433A" w:rsidP="00F00159">
      <w:pPr>
        <w:pStyle w:val="Paragraphedeliste"/>
        <w:numPr>
          <w:ilvl w:val="0"/>
          <w:numId w:val="11"/>
        </w:numPr>
        <w:rPr>
          <w:color w:val="000000"/>
        </w:rPr>
      </w:pPr>
      <w:r w:rsidRPr="00F00159">
        <w:rPr>
          <w:color w:val="000000"/>
        </w:rPr>
        <w:t>Quel est votre système de comptabilité ?</w:t>
      </w:r>
    </w:p>
    <w:p w:rsidR="00CE1E34" w:rsidRPr="006A1BDC" w:rsidRDefault="00CE1E34" w:rsidP="0035433A">
      <w:pPr>
        <w:ind w:left="720"/>
        <w:rPr>
          <w:b/>
          <w:color w:val="000000"/>
        </w:rPr>
      </w:pPr>
    </w:p>
    <w:p w:rsidR="006A1BDC" w:rsidRPr="00A26651" w:rsidRDefault="007B5DC2" w:rsidP="007B5DC2">
      <w:pPr>
        <w:numPr>
          <w:ilvl w:val="0"/>
          <w:numId w:val="11"/>
        </w:numPr>
        <w:rPr>
          <w:b/>
          <w:color w:val="000000"/>
        </w:rPr>
      </w:pPr>
      <w:r>
        <w:rPr>
          <w:color w:val="000000"/>
        </w:rPr>
        <w:t>Avez-vous payé vos impôts et/ou taxes durant les trois (03) dernière années consécutives ?</w:t>
      </w:r>
    </w:p>
    <w:p w:rsidR="007B5DC2" w:rsidRDefault="008A24EA" w:rsidP="005F68F1">
      <w:pPr>
        <w:rPr>
          <w:b/>
          <w:color w:val="000000"/>
        </w:rPr>
      </w:pPr>
      <w:r>
        <w:rPr>
          <w:b/>
          <w:color w:val="000000"/>
        </w:rPr>
        <w:t xml:space="preserve">   </w:t>
      </w:r>
    </w:p>
    <w:p w:rsidR="00AE5D4E" w:rsidRDefault="00AE5D4E" w:rsidP="005F68F1">
      <w:pPr>
        <w:rPr>
          <w:b/>
          <w:color w:val="000000"/>
          <w:sz w:val="8"/>
        </w:rPr>
      </w:pPr>
    </w:p>
    <w:p w:rsidR="00E02ED1" w:rsidRDefault="00E02ED1" w:rsidP="005F68F1">
      <w:pPr>
        <w:rPr>
          <w:b/>
          <w:color w:val="000000"/>
          <w:sz w:val="8"/>
        </w:rPr>
      </w:pPr>
    </w:p>
    <w:p w:rsidR="00E02ED1" w:rsidRDefault="00E02ED1" w:rsidP="005F68F1">
      <w:pPr>
        <w:rPr>
          <w:b/>
          <w:color w:val="000000"/>
          <w:sz w:val="8"/>
        </w:rPr>
      </w:pPr>
    </w:p>
    <w:p w:rsidR="00E02ED1" w:rsidRPr="00BE349E" w:rsidRDefault="00E02ED1" w:rsidP="005F68F1">
      <w:pPr>
        <w:rPr>
          <w:b/>
          <w:color w:val="000000"/>
          <w:sz w:val="8"/>
        </w:rPr>
      </w:pPr>
    </w:p>
    <w:p w:rsidR="00E02ED1" w:rsidRDefault="00E02ED1" w:rsidP="00995A9E">
      <w:pPr>
        <w:rPr>
          <w:b/>
          <w:color w:val="000000"/>
        </w:rPr>
      </w:pPr>
    </w:p>
    <w:p w:rsidR="009604BF" w:rsidRDefault="00995A9E" w:rsidP="00995A9E">
      <w:pPr>
        <w:rPr>
          <w:b/>
          <w:color w:val="000000"/>
        </w:rPr>
      </w:pPr>
      <w:r w:rsidRPr="00E02ED1">
        <w:rPr>
          <w:b/>
          <w:color w:val="000000"/>
        </w:rPr>
        <w:t>Questionnaire rempli par M/Mme</w:t>
      </w:r>
      <w:r w:rsidR="00810230">
        <w:rPr>
          <w:b/>
          <w:color w:val="000000"/>
        </w:rPr>
        <w:t> :………………………………………………………………</w:t>
      </w:r>
    </w:p>
    <w:p w:rsidR="00E02ED1" w:rsidRPr="00E02ED1" w:rsidRDefault="00E02ED1" w:rsidP="00995A9E">
      <w:pPr>
        <w:rPr>
          <w:b/>
          <w:color w:val="000000"/>
        </w:rPr>
      </w:pPr>
    </w:p>
    <w:p w:rsidR="00995A9E" w:rsidRDefault="00995A9E" w:rsidP="00995A9E">
      <w:pPr>
        <w:rPr>
          <w:b/>
          <w:color w:val="000000"/>
        </w:rPr>
      </w:pPr>
      <w:r w:rsidRPr="00E02ED1">
        <w:rPr>
          <w:b/>
          <w:color w:val="000000"/>
        </w:rPr>
        <w:t>Fonction</w:t>
      </w:r>
      <w:r w:rsidR="00E02ED1">
        <w:rPr>
          <w:b/>
          <w:color w:val="000000"/>
        </w:rPr>
        <w:t> :</w:t>
      </w:r>
      <w:r w:rsidR="00636BCD">
        <w:rPr>
          <w:b/>
          <w:color w:val="000000"/>
        </w:rPr>
        <w:t>…………………………………………………</w:t>
      </w:r>
    </w:p>
    <w:p w:rsidR="00E02ED1" w:rsidRPr="00E02ED1" w:rsidRDefault="00E02ED1" w:rsidP="00995A9E">
      <w:pPr>
        <w:rPr>
          <w:b/>
          <w:color w:val="000000"/>
        </w:rPr>
      </w:pPr>
    </w:p>
    <w:p w:rsidR="009604BF" w:rsidRPr="00E02ED1" w:rsidRDefault="00E02ED1" w:rsidP="00B0666E">
      <w:pPr>
        <w:rPr>
          <w:b/>
          <w:color w:val="000000"/>
        </w:rPr>
      </w:pPr>
      <w:r w:rsidRPr="00E02ED1">
        <w:rPr>
          <w:b/>
          <w:color w:val="000000"/>
        </w:rPr>
        <w:t>Contact :</w:t>
      </w:r>
      <w:r w:rsidR="00636BCD">
        <w:rPr>
          <w:b/>
          <w:color w:val="000000"/>
        </w:rPr>
        <w:t>……………………………………………………</w:t>
      </w:r>
    </w:p>
    <w:sectPr w:rsidR="009604BF" w:rsidRPr="00E02ED1" w:rsidSect="00D3106D">
      <w:footerReference w:type="default" r:id="rId9"/>
      <w:pgSz w:w="11906" w:h="16838"/>
      <w:pgMar w:top="851" w:right="141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89A" w:rsidRDefault="00F7589A" w:rsidP="00391554">
      <w:r>
        <w:separator/>
      </w:r>
    </w:p>
  </w:endnote>
  <w:endnote w:type="continuationSeparator" w:id="1">
    <w:p w:rsidR="00F7589A" w:rsidRDefault="00F7589A" w:rsidP="003915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/>
    </w:tblPr>
    <w:tblGrid>
      <w:gridCol w:w="1007"/>
      <w:gridCol w:w="8705"/>
    </w:tblGrid>
    <w:tr w:rsidR="00CD469A">
      <w:tc>
        <w:tcPr>
          <w:tcW w:w="918" w:type="dxa"/>
        </w:tcPr>
        <w:p w:rsidR="00CD469A" w:rsidRDefault="00FD2DA6">
          <w:pPr>
            <w:pStyle w:val="Pieddepage"/>
            <w:jc w:val="right"/>
            <w:rPr>
              <w:b/>
              <w:color w:val="4F81BD"/>
              <w:sz w:val="32"/>
              <w:szCs w:val="32"/>
            </w:rPr>
          </w:pPr>
          <w:r>
            <w:fldChar w:fldCharType="begin"/>
          </w:r>
          <w:r w:rsidR="000A6586">
            <w:instrText xml:space="preserve"> PAGE   \* MERGEFORMAT </w:instrText>
          </w:r>
          <w:r>
            <w:fldChar w:fldCharType="separate"/>
          </w:r>
          <w:r w:rsidR="006A75AA" w:rsidRPr="006A75AA">
            <w:rPr>
              <w:b/>
              <w:noProof/>
              <w:color w:val="4F81BD"/>
              <w:sz w:val="32"/>
              <w:szCs w:val="32"/>
            </w:rPr>
            <w:t>2</w:t>
          </w:r>
          <w:r>
            <w:fldChar w:fldCharType="end"/>
          </w:r>
        </w:p>
      </w:tc>
      <w:tc>
        <w:tcPr>
          <w:tcW w:w="7938" w:type="dxa"/>
        </w:tcPr>
        <w:p w:rsidR="00CD469A" w:rsidRDefault="00CD469A">
          <w:pPr>
            <w:pStyle w:val="Pieddepage"/>
          </w:pPr>
          <w:r>
            <w:t xml:space="preserve">               BP :4120  Libreville- Gabon</w:t>
          </w:r>
        </w:p>
        <w:p w:rsidR="00CD469A" w:rsidRDefault="00CD469A">
          <w:pPr>
            <w:pStyle w:val="Pieddepage"/>
          </w:pPr>
          <w:r>
            <w:t xml:space="preserve">               Tel : 02 73 61 22/ 03 33 67 98</w:t>
          </w:r>
          <w:r w:rsidR="00315D4F">
            <w:t xml:space="preserve">         E. mail :</w:t>
          </w:r>
        </w:p>
      </w:tc>
    </w:tr>
  </w:tbl>
  <w:p w:rsidR="00391554" w:rsidRDefault="0039155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89A" w:rsidRDefault="00F7589A" w:rsidP="00391554">
      <w:r>
        <w:separator/>
      </w:r>
    </w:p>
  </w:footnote>
  <w:footnote w:type="continuationSeparator" w:id="1">
    <w:p w:rsidR="00F7589A" w:rsidRDefault="00F7589A" w:rsidP="003915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7A70"/>
    <w:multiLevelType w:val="hybridMultilevel"/>
    <w:tmpl w:val="D6283A5A"/>
    <w:lvl w:ilvl="0" w:tplc="D442982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D6C43"/>
    <w:multiLevelType w:val="hybridMultilevel"/>
    <w:tmpl w:val="730C01DC"/>
    <w:lvl w:ilvl="0" w:tplc="391C4362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179EA"/>
    <w:multiLevelType w:val="hybridMultilevel"/>
    <w:tmpl w:val="853CB070"/>
    <w:lvl w:ilvl="0" w:tplc="1412467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DD35C1D"/>
    <w:multiLevelType w:val="hybridMultilevel"/>
    <w:tmpl w:val="7A24452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16CC9"/>
    <w:multiLevelType w:val="hybridMultilevel"/>
    <w:tmpl w:val="5D38B062"/>
    <w:lvl w:ilvl="0" w:tplc="3376AB48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55D8B"/>
    <w:multiLevelType w:val="hybridMultilevel"/>
    <w:tmpl w:val="0F78DE1E"/>
    <w:lvl w:ilvl="0" w:tplc="AABA543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60D1824"/>
    <w:multiLevelType w:val="hybridMultilevel"/>
    <w:tmpl w:val="C644CA8C"/>
    <w:lvl w:ilvl="0" w:tplc="A8926D62">
      <w:start w:val="1"/>
      <w:numFmt w:val="decimal"/>
      <w:lvlText w:val="%1-"/>
      <w:lvlJc w:val="left"/>
      <w:pPr>
        <w:ind w:left="144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F147E31"/>
    <w:multiLevelType w:val="hybridMultilevel"/>
    <w:tmpl w:val="7CD0D968"/>
    <w:lvl w:ilvl="0" w:tplc="D21634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D5CF1"/>
    <w:multiLevelType w:val="hybridMultilevel"/>
    <w:tmpl w:val="95686358"/>
    <w:lvl w:ilvl="0" w:tplc="D212A8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4930CD"/>
    <w:multiLevelType w:val="hybridMultilevel"/>
    <w:tmpl w:val="7CFA0276"/>
    <w:lvl w:ilvl="0" w:tplc="C4C40D4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217067"/>
    <w:multiLevelType w:val="hybridMultilevel"/>
    <w:tmpl w:val="E47ABD6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ACF3C5A"/>
    <w:multiLevelType w:val="hybridMultilevel"/>
    <w:tmpl w:val="B71AE8C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CD469A"/>
    <w:rsid w:val="00005524"/>
    <w:rsid w:val="00012B60"/>
    <w:rsid w:val="00023D9D"/>
    <w:rsid w:val="00043B9B"/>
    <w:rsid w:val="0005796F"/>
    <w:rsid w:val="000800C3"/>
    <w:rsid w:val="0008066B"/>
    <w:rsid w:val="000A6586"/>
    <w:rsid w:val="000A7E78"/>
    <w:rsid w:val="000F4457"/>
    <w:rsid w:val="000F5A75"/>
    <w:rsid w:val="00100902"/>
    <w:rsid w:val="001245F5"/>
    <w:rsid w:val="001258EA"/>
    <w:rsid w:val="00127084"/>
    <w:rsid w:val="00144A3B"/>
    <w:rsid w:val="001465DE"/>
    <w:rsid w:val="00162F2C"/>
    <w:rsid w:val="00165219"/>
    <w:rsid w:val="00177DF0"/>
    <w:rsid w:val="001903B3"/>
    <w:rsid w:val="001B5816"/>
    <w:rsid w:val="001F052D"/>
    <w:rsid w:val="001F6FB2"/>
    <w:rsid w:val="00201C45"/>
    <w:rsid w:val="00220958"/>
    <w:rsid w:val="00237CCF"/>
    <w:rsid w:val="002611A6"/>
    <w:rsid w:val="00275FD7"/>
    <w:rsid w:val="00281B1F"/>
    <w:rsid w:val="00297373"/>
    <w:rsid w:val="002A1D75"/>
    <w:rsid w:val="002E3032"/>
    <w:rsid w:val="002E5E74"/>
    <w:rsid w:val="002F1C32"/>
    <w:rsid w:val="00304716"/>
    <w:rsid w:val="0030773E"/>
    <w:rsid w:val="00315D4F"/>
    <w:rsid w:val="00351DC9"/>
    <w:rsid w:val="0035433A"/>
    <w:rsid w:val="00356A58"/>
    <w:rsid w:val="0037053F"/>
    <w:rsid w:val="00383807"/>
    <w:rsid w:val="00391554"/>
    <w:rsid w:val="003C31BC"/>
    <w:rsid w:val="003C642B"/>
    <w:rsid w:val="004105BF"/>
    <w:rsid w:val="004112FD"/>
    <w:rsid w:val="004166D5"/>
    <w:rsid w:val="00426AA1"/>
    <w:rsid w:val="0045672F"/>
    <w:rsid w:val="00465AF9"/>
    <w:rsid w:val="00476CC2"/>
    <w:rsid w:val="004854B2"/>
    <w:rsid w:val="004970EA"/>
    <w:rsid w:val="004A6320"/>
    <w:rsid w:val="004A673C"/>
    <w:rsid w:val="004C4708"/>
    <w:rsid w:val="004D6D8B"/>
    <w:rsid w:val="005020E4"/>
    <w:rsid w:val="00507674"/>
    <w:rsid w:val="00512BA2"/>
    <w:rsid w:val="0051582B"/>
    <w:rsid w:val="005324DB"/>
    <w:rsid w:val="00542A1B"/>
    <w:rsid w:val="00544558"/>
    <w:rsid w:val="0054456E"/>
    <w:rsid w:val="00555183"/>
    <w:rsid w:val="00571F69"/>
    <w:rsid w:val="00572B70"/>
    <w:rsid w:val="00582C50"/>
    <w:rsid w:val="00584464"/>
    <w:rsid w:val="00585323"/>
    <w:rsid w:val="005F2266"/>
    <w:rsid w:val="005F68F1"/>
    <w:rsid w:val="006137CF"/>
    <w:rsid w:val="00635EEE"/>
    <w:rsid w:val="00636BCD"/>
    <w:rsid w:val="00646AC8"/>
    <w:rsid w:val="00660FA5"/>
    <w:rsid w:val="0068303D"/>
    <w:rsid w:val="006922BD"/>
    <w:rsid w:val="00695A54"/>
    <w:rsid w:val="00696359"/>
    <w:rsid w:val="006A1BDC"/>
    <w:rsid w:val="006A75AA"/>
    <w:rsid w:val="006C0718"/>
    <w:rsid w:val="006D1E3F"/>
    <w:rsid w:val="006F4851"/>
    <w:rsid w:val="00703FC4"/>
    <w:rsid w:val="007213CE"/>
    <w:rsid w:val="0072301C"/>
    <w:rsid w:val="0073236C"/>
    <w:rsid w:val="00743879"/>
    <w:rsid w:val="007451E2"/>
    <w:rsid w:val="007536D1"/>
    <w:rsid w:val="0076434E"/>
    <w:rsid w:val="00772D0C"/>
    <w:rsid w:val="0079660B"/>
    <w:rsid w:val="007A4038"/>
    <w:rsid w:val="007B5DC2"/>
    <w:rsid w:val="007E6292"/>
    <w:rsid w:val="007F32AA"/>
    <w:rsid w:val="00803DBA"/>
    <w:rsid w:val="00810230"/>
    <w:rsid w:val="008331FD"/>
    <w:rsid w:val="008338A7"/>
    <w:rsid w:val="00843720"/>
    <w:rsid w:val="008446DC"/>
    <w:rsid w:val="00846EBA"/>
    <w:rsid w:val="00854307"/>
    <w:rsid w:val="008714A3"/>
    <w:rsid w:val="0089578E"/>
    <w:rsid w:val="008A24EA"/>
    <w:rsid w:val="008B6F21"/>
    <w:rsid w:val="00943428"/>
    <w:rsid w:val="00956175"/>
    <w:rsid w:val="00957F25"/>
    <w:rsid w:val="009604BF"/>
    <w:rsid w:val="009657C5"/>
    <w:rsid w:val="0097445C"/>
    <w:rsid w:val="009903CC"/>
    <w:rsid w:val="00995A9E"/>
    <w:rsid w:val="00996DFC"/>
    <w:rsid w:val="009A1971"/>
    <w:rsid w:val="009A27EF"/>
    <w:rsid w:val="009B6322"/>
    <w:rsid w:val="009C2179"/>
    <w:rsid w:val="009D5A88"/>
    <w:rsid w:val="009E34A4"/>
    <w:rsid w:val="009F1ED3"/>
    <w:rsid w:val="00A26651"/>
    <w:rsid w:val="00A30778"/>
    <w:rsid w:val="00A6329C"/>
    <w:rsid w:val="00A6448A"/>
    <w:rsid w:val="00A830E4"/>
    <w:rsid w:val="00A86896"/>
    <w:rsid w:val="00A87AA4"/>
    <w:rsid w:val="00A975FA"/>
    <w:rsid w:val="00AB339D"/>
    <w:rsid w:val="00AB490B"/>
    <w:rsid w:val="00AE5D4E"/>
    <w:rsid w:val="00AE689F"/>
    <w:rsid w:val="00AF6887"/>
    <w:rsid w:val="00B047AF"/>
    <w:rsid w:val="00B04E20"/>
    <w:rsid w:val="00B0666E"/>
    <w:rsid w:val="00B27918"/>
    <w:rsid w:val="00B304A2"/>
    <w:rsid w:val="00B571CA"/>
    <w:rsid w:val="00B71BAE"/>
    <w:rsid w:val="00BB4068"/>
    <w:rsid w:val="00BD475A"/>
    <w:rsid w:val="00BE349E"/>
    <w:rsid w:val="00C335F4"/>
    <w:rsid w:val="00C40F62"/>
    <w:rsid w:val="00C44BBE"/>
    <w:rsid w:val="00C51745"/>
    <w:rsid w:val="00C81382"/>
    <w:rsid w:val="00CA1D27"/>
    <w:rsid w:val="00CC2DA0"/>
    <w:rsid w:val="00CD00C8"/>
    <w:rsid w:val="00CD469A"/>
    <w:rsid w:val="00CE1E34"/>
    <w:rsid w:val="00CF0B31"/>
    <w:rsid w:val="00D1737C"/>
    <w:rsid w:val="00D3106D"/>
    <w:rsid w:val="00D32098"/>
    <w:rsid w:val="00D52424"/>
    <w:rsid w:val="00D62695"/>
    <w:rsid w:val="00D66883"/>
    <w:rsid w:val="00D76BB6"/>
    <w:rsid w:val="00D83115"/>
    <w:rsid w:val="00DA27DA"/>
    <w:rsid w:val="00DB1EA5"/>
    <w:rsid w:val="00DB78BB"/>
    <w:rsid w:val="00DD477B"/>
    <w:rsid w:val="00DF30E9"/>
    <w:rsid w:val="00DF4FD7"/>
    <w:rsid w:val="00E02ED1"/>
    <w:rsid w:val="00E20603"/>
    <w:rsid w:val="00E25DE1"/>
    <w:rsid w:val="00E278F7"/>
    <w:rsid w:val="00E376CD"/>
    <w:rsid w:val="00E55A1A"/>
    <w:rsid w:val="00E64478"/>
    <w:rsid w:val="00E66DE4"/>
    <w:rsid w:val="00E7050D"/>
    <w:rsid w:val="00E912D5"/>
    <w:rsid w:val="00EA589D"/>
    <w:rsid w:val="00EC2F4C"/>
    <w:rsid w:val="00EE05E2"/>
    <w:rsid w:val="00EE7D69"/>
    <w:rsid w:val="00EF2981"/>
    <w:rsid w:val="00F00159"/>
    <w:rsid w:val="00F16E55"/>
    <w:rsid w:val="00F24258"/>
    <w:rsid w:val="00F52F77"/>
    <w:rsid w:val="00F57C55"/>
    <w:rsid w:val="00F61D6D"/>
    <w:rsid w:val="00F7589A"/>
    <w:rsid w:val="00F8516A"/>
    <w:rsid w:val="00FB78A3"/>
    <w:rsid w:val="00FD2DA6"/>
    <w:rsid w:val="00FD4C8F"/>
    <w:rsid w:val="00FF0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A54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95A54"/>
    <w:pPr>
      <w:keepNext/>
      <w:outlineLvl w:val="0"/>
    </w:pPr>
    <w:rPr>
      <w:rFonts w:ascii="Arial" w:hAnsi="Arial" w:cs="Arial"/>
      <w:sz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F4FD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95A54"/>
    <w:rPr>
      <w:rFonts w:ascii="Arial" w:eastAsia="Times New Roman" w:hAnsi="Arial" w:cs="Arial"/>
      <w:sz w:val="28"/>
      <w:szCs w:val="24"/>
      <w:lang w:eastAsia="fr-FR"/>
    </w:rPr>
  </w:style>
  <w:style w:type="table" w:styleId="Grilledutableau">
    <w:name w:val="Table Grid"/>
    <w:basedOn w:val="TableauNormal"/>
    <w:uiPriority w:val="59"/>
    <w:rsid w:val="002A1D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B78A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868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6896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3915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91554"/>
    <w:rPr>
      <w:rFonts w:ascii="Times New Roman" w:eastAsia="Times New Roman" w:hAnsi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3915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1554"/>
    <w:rPr>
      <w:rFonts w:ascii="Times New Roman" w:eastAsia="Times New Roman" w:hAnsi="Times New Roman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DF4FD7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Tramemoyenne2-Accent11">
    <w:name w:val="Trame moyenne 2 - Accent 11"/>
    <w:basedOn w:val="TableauNormal"/>
    <w:uiPriority w:val="64"/>
    <w:rsid w:val="00BE349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BE349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lemoyenne3-Accent4">
    <w:name w:val="Medium Grid 3 Accent 4"/>
    <w:basedOn w:val="TableauNormal"/>
    <w:uiPriority w:val="69"/>
    <w:rsid w:val="00BE349E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BE349E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8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nquette.%203%20LE%20BO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A6738-F675-45B4-B00F-B0ECA8F1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enquette. 3 LE BON</Template>
  <TotalTime>1</TotalTime>
  <Pages>3</Pages>
  <Words>834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DGPME-CELLULE ECON</dc:creator>
  <cp:lastModifiedBy>DCSI-CE-PC</cp:lastModifiedBy>
  <cp:revision>2</cp:revision>
  <cp:lastPrinted>2015-09-22T10:56:00Z</cp:lastPrinted>
  <dcterms:created xsi:type="dcterms:W3CDTF">2015-09-30T13:34:00Z</dcterms:created>
  <dcterms:modified xsi:type="dcterms:W3CDTF">2015-09-30T13:34:00Z</dcterms:modified>
</cp:coreProperties>
</file>